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D967E" w14:textId="77777777" w:rsidR="00643705" w:rsidRPr="00360C6F" w:rsidRDefault="00643705" w:rsidP="00360C6F">
      <w:pPr>
        <w:pStyle w:val="ny-h2"/>
      </w:pPr>
      <w:bookmarkStart w:id="0" w:name="_GoBack"/>
      <w:bookmarkEnd w:id="0"/>
      <w:r w:rsidRPr="00360C6F">
        <w:t>Lesson 20</w:t>
      </w:r>
    </w:p>
    <w:p w14:paraId="761D967F" w14:textId="77777777" w:rsidR="00643705" w:rsidRPr="00360C6F" w:rsidRDefault="00643705" w:rsidP="00360C6F">
      <w:pPr>
        <w:pStyle w:val="ny-h2-sub"/>
      </w:pPr>
      <w:r w:rsidRPr="00360C6F">
        <w:t xml:space="preserve">Objective: </w:t>
      </w:r>
      <w:r w:rsidR="00DC0F4C">
        <w:t xml:space="preserve"> </w:t>
      </w:r>
      <w:r w:rsidRPr="00360C6F">
        <w:t>Use rectangular arrays to investigate odd and even numbers.</w:t>
      </w:r>
    </w:p>
    <w:p w14:paraId="761D9680" w14:textId="77777777" w:rsidR="00643705" w:rsidRPr="00643705" w:rsidRDefault="00643705" w:rsidP="0064370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1D9681" w14:textId="77777777" w:rsidR="00643705" w:rsidRDefault="00643705" w:rsidP="00643705">
      <w:pPr>
        <w:spacing w:before="245" w:after="187" w:line="302" w:lineRule="atLeast"/>
        <w:rPr>
          <w:rFonts w:ascii="Calibri" w:eastAsia="Times New Roman" w:hAnsi="Calibri" w:cs="Times New Roman"/>
          <w:b/>
          <w:bCs/>
          <w:color w:val="231F20"/>
          <w:sz w:val="26"/>
          <w:szCs w:val="26"/>
        </w:rPr>
      </w:pPr>
      <w:r w:rsidRPr="00643705">
        <w:rPr>
          <w:rFonts w:ascii="Calibri" w:eastAsia="Times New Roman" w:hAnsi="Calibri" w:cs="Times New Roman"/>
          <w:b/>
          <w:bCs/>
          <w:color w:val="231F20"/>
          <w:sz w:val="26"/>
          <w:szCs w:val="26"/>
        </w:rPr>
        <w:t>Suggested Lesson Structure</w:t>
      </w:r>
      <w:r w:rsidR="00725C78">
        <w:rPr>
          <w:noProof/>
          <w:shd w:val="clear" w:color="auto" w:fill="A0A0A0"/>
        </w:rPr>
        <w:drawing>
          <wp:anchor distT="0" distB="0" distL="114300" distR="114300" simplePos="0" relativeHeight="251664384" behindDoc="0" locked="0" layoutInCell="1" allowOverlap="1" wp14:anchorId="761D97C3" wp14:editId="43F06288">
            <wp:simplePos x="0" y="0"/>
            <wp:positionH relativeFrom="column">
              <wp:posOffset>2795905</wp:posOffset>
            </wp:positionH>
            <wp:positionV relativeFrom="paragraph">
              <wp:posOffset>322580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61D9682" w14:textId="77777777" w:rsidR="00360C6F" w:rsidRDefault="00360C6F" w:rsidP="00F37461">
      <w:pPr>
        <w:tabs>
          <w:tab w:val="left" w:pos="2520"/>
          <w:tab w:val="left" w:pos="288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(9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761D9683" w14:textId="77777777" w:rsidR="00360C6F" w:rsidRPr="003F1FB1" w:rsidRDefault="00360C6F" w:rsidP="00F37461">
      <w:pPr>
        <w:tabs>
          <w:tab w:val="left" w:pos="630"/>
          <w:tab w:val="left" w:pos="2520"/>
          <w:tab w:val="left" w:pos="2880"/>
        </w:tabs>
        <w:spacing w:after="0" w:line="320" w:lineRule="exact"/>
        <w:ind w:left="288"/>
        <w:jc w:val="both"/>
        <w:rPr>
          <w:rFonts w:ascii="Calibri" w:eastAsia="Myriad Pro" w:hAnsi="Calibri" w:cs="Myriad Pro"/>
          <w:color w:val="231F20"/>
          <w:spacing w:val="2"/>
        </w:rPr>
      </w:pPr>
      <w:r>
        <w:rPr>
          <w:rFonts w:ascii="Calibri" w:eastAsia="Myriad Pro" w:hAnsi="Calibri" w:cs="Myriad Pro"/>
          <w:noProof/>
          <w:color w:val="231F20"/>
          <w:spacing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D97C5" wp14:editId="7800C79B">
                <wp:simplePos x="0" y="0"/>
                <wp:positionH relativeFrom="column">
                  <wp:posOffset>12382</wp:posOffset>
                </wp:positionH>
                <wp:positionV relativeFrom="paragraph">
                  <wp:posOffset>80010</wp:posOffset>
                </wp:positionV>
                <wp:extent cx="100330" cy="100330"/>
                <wp:effectExtent l="0" t="0" r="0" b="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100330"/>
                        </a:xfrm>
                        <a:prstGeom prst="rect">
                          <a:avLst/>
                        </a:prstGeom>
                        <a:solidFill>
                          <a:srgbClr val="CECB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.95pt;margin-top:6.3pt;width:7.9pt;height: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" fillcolor="#cecb9d" stroked="f" strokeweight="2pt"/>
            </w:pict>
          </mc:Fallback>
        </mc:AlternateContent>
      </w:r>
      <w:r w:rsidR="00F37461">
        <w:rPr>
          <w:rFonts w:ascii="Calibri" w:eastAsia="Myriad Pro" w:hAnsi="Calibri" w:cs="Myriad Pro"/>
          <w:color w:val="231F20"/>
          <w:spacing w:val="2"/>
        </w:rPr>
        <w:t>Concept Development</w:t>
      </w:r>
      <w:r w:rsidR="00F37461">
        <w:rPr>
          <w:rFonts w:ascii="Calibri" w:eastAsia="Myriad Pro" w:hAnsi="Calibri" w:cs="Myriad Pro"/>
          <w:color w:val="231F20"/>
          <w:spacing w:val="2"/>
        </w:rPr>
        <w:tab/>
        <w:t>(36</w:t>
      </w:r>
      <w:r w:rsidRPr="00360C6F">
        <w:rPr>
          <w:rFonts w:ascii="Calibri" w:eastAsia="Myriad Pro" w:hAnsi="Calibri" w:cs="Myriad Pro"/>
          <w:color w:val="231F20"/>
          <w:spacing w:val="2"/>
        </w:rPr>
        <w:t xml:space="preserve"> minutes)</w:t>
      </w:r>
    </w:p>
    <w:p w14:paraId="761D9684" w14:textId="77777777" w:rsidR="00360C6F" w:rsidRDefault="00360C6F" w:rsidP="00F37461">
      <w:pPr>
        <w:tabs>
          <w:tab w:val="left" w:pos="2520"/>
          <w:tab w:val="left" w:pos="288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F37461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61D9685" w14:textId="77777777" w:rsidR="00360C6F" w:rsidRPr="003F1FB1" w:rsidRDefault="00360C6F" w:rsidP="00F37461">
      <w:pPr>
        <w:tabs>
          <w:tab w:val="left" w:pos="2520"/>
          <w:tab w:val="left" w:pos="288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61D9686" w14:textId="77777777" w:rsidR="00643705" w:rsidRPr="00643705" w:rsidRDefault="00643705" w:rsidP="00F37461">
      <w:pPr>
        <w:tabs>
          <w:tab w:val="left" w:pos="2520"/>
        </w:tabs>
        <w:spacing w:before="58" w:after="0" w:line="317" w:lineRule="atLeast"/>
        <w:ind w:left="288"/>
        <w:rPr>
          <w:rFonts w:ascii="Times New Roman" w:eastAsia="Times New Roman" w:hAnsi="Times New Roman" w:cs="Times New Roman"/>
          <w:sz w:val="24"/>
          <w:szCs w:val="24"/>
        </w:rPr>
      </w:pPr>
      <w:r w:rsidRPr="00643705">
        <w:rPr>
          <w:rFonts w:ascii="Calibri" w:eastAsia="Times New Roman" w:hAnsi="Calibri" w:cs="Times New Roman"/>
          <w:b/>
          <w:bCs/>
          <w:color w:val="231F20"/>
          <w:sz w:val="24"/>
          <w:szCs w:val="24"/>
        </w:rPr>
        <w:t>Total Time</w:t>
      </w:r>
      <w:r w:rsidR="00F37461">
        <w:rPr>
          <w:rFonts w:ascii="Calibri" w:eastAsia="Times New Roman" w:hAnsi="Calibri" w:cs="Times New Roman"/>
          <w:b/>
          <w:bCs/>
          <w:color w:val="231F20"/>
          <w:sz w:val="24"/>
          <w:szCs w:val="24"/>
        </w:rPr>
        <w:tab/>
      </w:r>
      <w:r w:rsidRPr="00643705">
        <w:rPr>
          <w:rFonts w:ascii="Calibri" w:eastAsia="Times New Roman" w:hAnsi="Calibri" w:cs="Times New Roman"/>
          <w:b/>
          <w:bCs/>
          <w:color w:val="231F20"/>
          <w:sz w:val="24"/>
          <w:szCs w:val="24"/>
        </w:rPr>
        <w:t>(60 minutes)</w:t>
      </w:r>
    </w:p>
    <w:p w14:paraId="761D9687" w14:textId="77777777" w:rsidR="00643705" w:rsidRPr="00643705" w:rsidRDefault="00643705" w:rsidP="00643705">
      <w:pPr>
        <w:pStyle w:val="ny-h3-boxed"/>
        <w:rPr>
          <w:rFonts w:ascii="Times New Roman" w:hAnsi="Times New Roman"/>
          <w:sz w:val="24"/>
          <w:szCs w:val="24"/>
        </w:rPr>
      </w:pPr>
      <w:r w:rsidRPr="00643705">
        <w:rPr>
          <w:bdr w:val="none" w:sz="0" w:space="0" w:color="auto" w:frame="1"/>
        </w:rPr>
        <w:t xml:space="preserve">Fluency Practice </w:t>
      </w:r>
      <w:r>
        <w:rPr>
          <w:bdr w:val="none" w:sz="0" w:space="0" w:color="auto" w:frame="1"/>
        </w:rPr>
        <w:t xml:space="preserve"> </w:t>
      </w:r>
      <w:r w:rsidRPr="00643705">
        <w:rPr>
          <w:bdr w:val="none" w:sz="0" w:space="0" w:color="auto" w:frame="1"/>
        </w:rPr>
        <w:t>(9 minutes)</w:t>
      </w:r>
    </w:p>
    <w:p w14:paraId="761D9688" w14:textId="77777777" w:rsidR="00643705" w:rsidRPr="00643705" w:rsidRDefault="00643705" w:rsidP="00216C89">
      <w:pPr>
        <w:pStyle w:val="ny-bullet-list"/>
        <w:tabs>
          <w:tab w:val="left" w:pos="4860"/>
        </w:tabs>
        <w:ind w:left="0" w:firstLine="0"/>
        <w:rPr>
          <w:rFonts w:ascii="Times New Roman" w:hAnsi="Times New Roman"/>
        </w:rPr>
      </w:pPr>
      <w:r w:rsidRPr="00643705">
        <w:t xml:space="preserve">Skip-Counting by Twos </w:t>
      </w:r>
      <w:r w:rsidR="00112145">
        <w:t xml:space="preserve"> </w:t>
      </w:r>
      <w:r w:rsidRPr="00643705">
        <w:rPr>
          <w:b/>
          <w:bCs/>
        </w:rPr>
        <w:t>2.OA.3</w:t>
      </w:r>
      <w:r w:rsidR="00112145">
        <w:tab/>
      </w:r>
      <w:r w:rsidRPr="00643705">
        <w:t>(4 minutes)</w:t>
      </w:r>
    </w:p>
    <w:p w14:paraId="761D9689" w14:textId="77777777" w:rsidR="00643705" w:rsidRPr="00643705" w:rsidRDefault="00643705" w:rsidP="00216C89">
      <w:pPr>
        <w:pStyle w:val="ny-bullet-list"/>
        <w:tabs>
          <w:tab w:val="clear" w:pos="202"/>
          <w:tab w:val="left" w:pos="180"/>
          <w:tab w:val="left" w:pos="4860"/>
        </w:tabs>
        <w:ind w:left="0" w:firstLine="0"/>
        <w:rPr>
          <w:rFonts w:ascii="Times New Roman" w:hAnsi="Times New Roman"/>
        </w:rPr>
      </w:pPr>
      <w:r w:rsidRPr="00643705">
        <w:t>Grade 2 Core Fluency Practice Sets</w:t>
      </w:r>
      <w:r w:rsidR="00112145">
        <w:t xml:space="preserve"> </w:t>
      </w:r>
      <w:r w:rsidRPr="00643705">
        <w:t xml:space="preserve"> </w:t>
      </w:r>
      <w:r w:rsidRPr="00643705">
        <w:rPr>
          <w:b/>
          <w:bCs/>
        </w:rPr>
        <w:t>2.OA.2</w:t>
      </w:r>
      <w:r w:rsidR="00112145">
        <w:tab/>
      </w:r>
      <w:r w:rsidRPr="00643705">
        <w:t>(5 minutes)</w:t>
      </w:r>
    </w:p>
    <w:p w14:paraId="761D968A" w14:textId="77777777" w:rsidR="00643705" w:rsidRPr="00643705" w:rsidRDefault="00643705" w:rsidP="00E3321C">
      <w:pPr>
        <w:pStyle w:val="ny-h4"/>
        <w:rPr>
          <w:rFonts w:ascii="Times New Roman" w:hAnsi="Times New Roman"/>
          <w:sz w:val="24"/>
          <w:szCs w:val="24"/>
        </w:rPr>
      </w:pPr>
      <w:r w:rsidRPr="00643705">
        <w:t xml:space="preserve">Skip-Counting by Twos </w:t>
      </w:r>
      <w:r w:rsidR="00DC0F4C">
        <w:t xml:space="preserve"> </w:t>
      </w:r>
      <w:r w:rsidRPr="00643705">
        <w:t xml:space="preserve">(4 minutes) </w:t>
      </w:r>
    </w:p>
    <w:p w14:paraId="761D968B" w14:textId="65AD3282" w:rsidR="00336469" w:rsidRDefault="00643705" w:rsidP="00336469">
      <w:pPr>
        <w:pStyle w:val="ny-paragraph"/>
      </w:pPr>
      <w:bookmarkStart w:id="1" w:name="OLE_LINK1"/>
      <w:bookmarkStart w:id="2" w:name="OLE_LINK4"/>
      <w:bookmarkEnd w:id="1"/>
      <w:bookmarkEnd w:id="2"/>
      <w:r w:rsidRPr="00643705">
        <w:t xml:space="preserve">Note: </w:t>
      </w:r>
      <w:r w:rsidR="00DC0F4C">
        <w:t xml:space="preserve"> </w:t>
      </w:r>
      <w:bookmarkStart w:id="3" w:name="OLE_LINK5"/>
      <w:bookmarkStart w:id="4" w:name="OLE_LINK6"/>
      <w:bookmarkStart w:id="5" w:name="OLE_LINK7"/>
      <w:bookmarkEnd w:id="3"/>
      <w:bookmarkEnd w:id="4"/>
      <w:bookmarkEnd w:id="5"/>
      <w:r w:rsidR="00336469">
        <w:t xml:space="preserve">This </w:t>
      </w:r>
      <w:r w:rsidR="00857B56">
        <w:t>f</w:t>
      </w:r>
      <w:r w:rsidR="00336469">
        <w:t xml:space="preserve">luency </w:t>
      </w:r>
      <w:r w:rsidR="006511A1">
        <w:t xml:space="preserve">activity </w:t>
      </w:r>
      <w:r w:rsidR="00336469">
        <w:t>is foundational to understanding the relationship between skip</w:t>
      </w:r>
      <w:r w:rsidR="00857B56">
        <w:t>-</w:t>
      </w:r>
      <w:r w:rsidR="00336469">
        <w:t>counting and multiplication and division in Grade 3.</w:t>
      </w:r>
    </w:p>
    <w:p w14:paraId="761D968C" w14:textId="77777777" w:rsidR="00643705" w:rsidRPr="00643705" w:rsidRDefault="00643705" w:rsidP="00336469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 xml:space="preserve">On my signal, count by ones from 0 to 20 in a whisper. </w:t>
      </w:r>
      <w:r w:rsidR="00DC0F4C">
        <w:t xml:space="preserve"> </w:t>
      </w:r>
      <w:r w:rsidRPr="00643705">
        <w:t xml:space="preserve">Ready? </w:t>
      </w:r>
      <w:r w:rsidR="00DC0F4C">
        <w:t xml:space="preserve"> </w:t>
      </w:r>
      <w:r w:rsidRPr="00643705">
        <w:t xml:space="preserve">(Tap the desk while the students are counting the ones, and knock on the twos. </w:t>
      </w:r>
      <w:r w:rsidR="00DC0F4C">
        <w:t xml:space="preserve"> </w:t>
      </w:r>
      <w:r w:rsidRPr="00643705">
        <w:t>For example, tap, knock, tap, knock, etc.)</w:t>
      </w:r>
    </w:p>
    <w:p w14:paraId="761D968D" w14:textId="633B872D" w:rsidR="00643705" w:rsidRPr="00643705" w:rsidRDefault="00112145" w:rsidP="00336469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Did anyone notice what I was doin</w:t>
      </w:r>
      <w:r w:rsidR="00336469">
        <w:t>g while you were counting?</w:t>
      </w:r>
      <w:r w:rsidR="0049782D">
        <w:t xml:space="preserve"> </w:t>
      </w:r>
      <w:r w:rsidR="00336469">
        <w:t xml:space="preserve"> I started</w:t>
      </w:r>
      <w:r w:rsidR="00643705" w:rsidRPr="00643705">
        <w:t xml:space="preserve"> tapping by ones</w:t>
      </w:r>
      <w:r w:rsidR="00336469">
        <w:t>,</w:t>
      </w:r>
      <w:r w:rsidR="00643705" w:rsidRPr="00643705">
        <w:t xml:space="preserve"> but I knocked on every other number.</w:t>
      </w:r>
      <w:r w:rsidR="00DC0F4C">
        <w:t xml:space="preserve"> </w:t>
      </w:r>
      <w:r w:rsidR="00643705" w:rsidRPr="00643705">
        <w:t xml:space="preserve"> Let’s count again</w:t>
      </w:r>
      <w:r w:rsidR="0049782D">
        <w:t>,</w:t>
      </w:r>
      <w:r w:rsidR="00643705" w:rsidRPr="00643705">
        <w:t xml:space="preserve"> and try knocking and tapping with me.</w:t>
      </w:r>
    </w:p>
    <w:p w14:paraId="761D968E" w14:textId="1A7A77B3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1</w:t>
      </w:r>
      <w:r w:rsidR="00DC0F4C">
        <w:t xml:space="preserve"> </w:t>
      </w:r>
      <w:r w:rsidR="00643705" w:rsidRPr="00643705">
        <w:t>(tap), 2 (knock), 3 (tap), 4 (knock), 5</w:t>
      </w:r>
      <w:r w:rsidR="00DC0F4C">
        <w:t xml:space="preserve"> </w:t>
      </w:r>
      <w:r w:rsidR="00643705" w:rsidRPr="00643705">
        <w:t>(tap), 6</w:t>
      </w:r>
      <w:r w:rsidR="00DC0F4C">
        <w:t xml:space="preserve"> </w:t>
      </w:r>
      <w:r w:rsidR="00643705" w:rsidRPr="00643705">
        <w:t>(knock), etc.</w:t>
      </w:r>
    </w:p>
    <w:p w14:paraId="761D968F" w14:textId="31D9F8DD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Now</w:t>
      </w:r>
      <w:r w:rsidR="00216C89">
        <w:t>,</w:t>
      </w:r>
      <w:r w:rsidRPr="00643705">
        <w:t xml:space="preserve"> let’s count only when we knock. </w:t>
      </w:r>
      <w:r w:rsidR="00DC0F4C">
        <w:t xml:space="preserve"> </w:t>
      </w:r>
      <w:r w:rsidRPr="00643705">
        <w:t>Ready?</w:t>
      </w:r>
    </w:p>
    <w:p w14:paraId="761D9690" w14:textId="1436D753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(</w:t>
      </w:r>
      <w:r w:rsidR="0063387A">
        <w:t>T</w:t>
      </w:r>
      <w:r w:rsidR="00643705" w:rsidRPr="00643705">
        <w:t>ap), 2</w:t>
      </w:r>
      <w:r w:rsidR="00DC0F4C">
        <w:t xml:space="preserve"> </w:t>
      </w:r>
      <w:r w:rsidR="00643705" w:rsidRPr="00643705">
        <w:t>(knock),</w:t>
      </w:r>
      <w:r w:rsidR="00DC0F4C">
        <w:t xml:space="preserve"> </w:t>
      </w:r>
      <w:r w:rsidR="00643705" w:rsidRPr="00643705">
        <w:t>(tap), 4</w:t>
      </w:r>
      <w:r w:rsidR="00DC0F4C">
        <w:t xml:space="preserve"> </w:t>
      </w:r>
      <w:r w:rsidR="00643705" w:rsidRPr="00643705">
        <w:t>(knock),</w:t>
      </w:r>
      <w:r w:rsidR="00DC0F4C">
        <w:t xml:space="preserve"> </w:t>
      </w:r>
      <w:r w:rsidR="00643705" w:rsidRPr="00643705">
        <w:t>(tap), 6 (knock),</w:t>
      </w:r>
      <w:r w:rsidR="00DC0F4C">
        <w:t xml:space="preserve"> </w:t>
      </w:r>
      <w:r w:rsidR="00643705" w:rsidRPr="00643705">
        <w:t>(tap), 8</w:t>
      </w:r>
      <w:r w:rsidR="00DC0F4C">
        <w:t xml:space="preserve"> </w:t>
      </w:r>
      <w:r w:rsidR="00643705" w:rsidRPr="00643705">
        <w:t>(knock), etc.</w:t>
      </w:r>
    </w:p>
    <w:p w14:paraId="761D9691" w14:textId="77777777" w:rsidR="00643705" w:rsidRPr="00643705" w:rsidRDefault="00643705" w:rsidP="007436B0">
      <w:pPr>
        <w:pStyle w:val="ny-paragraph"/>
        <w:rPr>
          <w:rFonts w:ascii="Times New Roman" w:hAnsi="Times New Roman"/>
        </w:rPr>
      </w:pPr>
      <w:r w:rsidRPr="00643705">
        <w:t>Continue this routine up to 20 and back down again.</w:t>
      </w:r>
    </w:p>
    <w:p w14:paraId="761D9692" w14:textId="77777777" w:rsidR="00643705" w:rsidRPr="00643705" w:rsidRDefault="00643705" w:rsidP="00E3321C">
      <w:pPr>
        <w:pStyle w:val="ny-h4"/>
        <w:rPr>
          <w:rFonts w:ascii="Times New Roman" w:hAnsi="Times New Roman"/>
          <w:sz w:val="24"/>
          <w:szCs w:val="24"/>
        </w:rPr>
      </w:pPr>
      <w:r w:rsidRPr="00643705">
        <w:t xml:space="preserve">Grade 2 Core Fluency Practice Sets </w:t>
      </w:r>
      <w:r w:rsidR="00DC0F4C">
        <w:t xml:space="preserve"> </w:t>
      </w:r>
      <w:r w:rsidRPr="00643705">
        <w:t>(5 minutes)</w:t>
      </w:r>
    </w:p>
    <w:p w14:paraId="761D9693" w14:textId="72766157" w:rsidR="00643705" w:rsidRPr="00643705" w:rsidRDefault="00643705" w:rsidP="00643705">
      <w:pPr>
        <w:pStyle w:val="ny-materials"/>
        <w:rPr>
          <w:rFonts w:ascii="Times New Roman" w:hAnsi="Times New Roman"/>
        </w:rPr>
      </w:pPr>
      <w:r w:rsidRPr="00643705">
        <w:t>Materials:</w:t>
      </w:r>
      <w:r w:rsidR="00F37461">
        <w:tab/>
      </w:r>
      <w:r w:rsidRPr="00643705">
        <w:t>(S) Co</w:t>
      </w:r>
      <w:r>
        <w:t xml:space="preserve">re Fluency Practice Sets </w:t>
      </w:r>
      <w:r w:rsidR="006137BD">
        <w:t>(</w:t>
      </w:r>
      <w:r w:rsidR="00E26D86">
        <w:t>G2</w:t>
      </w:r>
      <w:r w:rsidR="00E26D86">
        <w:sym w:font="Symbol" w:char="F02D"/>
      </w:r>
      <w:r w:rsidR="00E26D86">
        <w:t>M6</w:t>
      </w:r>
      <w:r w:rsidR="00E26D86">
        <w:sym w:font="Symbol" w:char="F02D"/>
      </w:r>
      <w:r w:rsidRPr="00643705">
        <w:t>Lesson 12</w:t>
      </w:r>
      <w:r w:rsidR="006137BD">
        <w:t xml:space="preserve"> Core Fluency Practice Sets)</w:t>
      </w:r>
    </w:p>
    <w:p w14:paraId="761D9694" w14:textId="01DD7BF2" w:rsidR="00216C89" w:rsidRDefault="00643705" w:rsidP="00774184">
      <w:pPr>
        <w:pStyle w:val="ny-paragraph"/>
      </w:pPr>
      <w:r w:rsidRPr="00643705">
        <w:t xml:space="preserve">Note: </w:t>
      </w:r>
      <w:r w:rsidR="00DC0F4C">
        <w:t xml:space="preserve"> </w:t>
      </w:r>
      <w:r w:rsidRPr="00643705">
        <w:t xml:space="preserve">During Topic D and for the remainder of the year, each day’s </w:t>
      </w:r>
      <w:r w:rsidR="004844CE">
        <w:t>f</w:t>
      </w:r>
      <w:r w:rsidRPr="00643705">
        <w:t xml:space="preserve">luency </w:t>
      </w:r>
      <w:r w:rsidR="006511A1">
        <w:t xml:space="preserve">activities </w:t>
      </w:r>
      <w:r w:rsidRPr="00643705">
        <w:t>include an opportunity for review and mastery of the sums and differences with totals through 20 by means of the Core Fluency Practice Sets or Sprints.</w:t>
      </w:r>
      <w:r w:rsidR="00DC0F4C">
        <w:t xml:space="preserve"> </w:t>
      </w:r>
      <w:r w:rsidRPr="00643705">
        <w:t xml:space="preserve"> Practice Sets, along with details about the process, are provided in Lesson 12.</w:t>
      </w:r>
    </w:p>
    <w:p w14:paraId="7B691DF2" w14:textId="77777777" w:rsidR="00216C89" w:rsidRDefault="00216C89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61D9695" w14:textId="77777777" w:rsidR="00643705" w:rsidRPr="00643705" w:rsidRDefault="00186E11" w:rsidP="00643705">
      <w:pPr>
        <w:pStyle w:val="ny-h3-boxed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761D97C7" wp14:editId="67F678D2">
            <wp:simplePos x="0" y="0"/>
            <wp:positionH relativeFrom="column">
              <wp:posOffset>4205179</wp:posOffset>
            </wp:positionH>
            <wp:positionV relativeFrom="paragraph">
              <wp:posOffset>-6350</wp:posOffset>
            </wp:positionV>
            <wp:extent cx="2141011" cy="1571625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594" cy="157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rPr>
          <w:bdr w:val="none" w:sz="0" w:space="0" w:color="auto" w:frame="1"/>
        </w:rPr>
        <w:t>Concept Development</w:t>
      </w:r>
      <w:r w:rsidR="00DC0F4C">
        <w:rPr>
          <w:bdr w:val="none" w:sz="0" w:space="0" w:color="auto" w:frame="1"/>
        </w:rPr>
        <w:t xml:space="preserve"> </w:t>
      </w:r>
      <w:r w:rsidR="00643705" w:rsidRPr="00643705">
        <w:rPr>
          <w:bdr w:val="none" w:sz="0" w:space="0" w:color="auto" w:frame="1"/>
        </w:rPr>
        <w:t xml:space="preserve"> (36 minutes)</w:t>
      </w:r>
    </w:p>
    <w:p w14:paraId="761D9696" w14:textId="7EF6AB00" w:rsidR="00643705" w:rsidRPr="00643705" w:rsidRDefault="00643705" w:rsidP="00186E11">
      <w:pPr>
        <w:pStyle w:val="ny-materials"/>
        <w:ind w:right="3780"/>
      </w:pPr>
      <w:r w:rsidRPr="00643705">
        <w:t>Materials:</w:t>
      </w:r>
      <w:r w:rsidR="00186E11">
        <w:tab/>
      </w:r>
      <w:r w:rsidRPr="00643705">
        <w:t xml:space="preserve">(T) Premade Even and Odd poster (see image to the right) </w:t>
      </w:r>
      <w:r w:rsidR="00DC0F4C">
        <w:t xml:space="preserve"> </w:t>
      </w:r>
      <w:r w:rsidRPr="00643705">
        <w:t>(S) 25 tiles, personal white board</w:t>
      </w:r>
    </w:p>
    <w:p w14:paraId="761D9697" w14:textId="1387CEA1" w:rsidR="00643705" w:rsidRPr="00643705" w:rsidRDefault="00643705" w:rsidP="00643705">
      <w:pPr>
        <w:pStyle w:val="ny-h5"/>
        <w:rPr>
          <w:rFonts w:ascii="Times New Roman" w:hAnsi="Times New Roman"/>
        </w:rPr>
      </w:pPr>
      <w:r w:rsidRPr="00643705">
        <w:t>Part 1:</w:t>
      </w:r>
      <w:r>
        <w:t xml:space="preserve"> </w:t>
      </w:r>
      <w:r w:rsidRPr="00643705">
        <w:t xml:space="preserve"> Even + even = even</w:t>
      </w:r>
    </w:p>
    <w:p w14:paraId="761D9698" w14:textId="06A5DD60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Partner A, make 2 rows of 3 on your personal white board. </w:t>
      </w:r>
    </w:p>
    <w:p w14:paraId="761D9699" w14:textId="242A6ABE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Partner B, make 2 rows of 4 on your personal white board. </w:t>
      </w:r>
    </w:p>
    <w:p w14:paraId="761D969A" w14:textId="77777777" w:rsidR="00643705" w:rsidRPr="00643705" w:rsidRDefault="00774184" w:rsidP="00174C72">
      <w:pPr>
        <w:pStyle w:val="ny-list-idented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45632" behindDoc="0" locked="0" layoutInCell="1" allowOverlap="1" wp14:anchorId="761D97C9" wp14:editId="7C06C232">
            <wp:simplePos x="0" y="0"/>
            <wp:positionH relativeFrom="column">
              <wp:posOffset>4441191</wp:posOffset>
            </wp:positionH>
            <wp:positionV relativeFrom="paragraph">
              <wp:posOffset>65405</wp:posOffset>
            </wp:positionV>
            <wp:extent cx="1254558" cy="795305"/>
            <wp:effectExtent l="0" t="0" r="3175" b="508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19" cy="79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>
        <w:t>S:</w:t>
      </w:r>
      <w:r w:rsidR="00112145">
        <w:tab/>
      </w:r>
      <w:r w:rsidR="00643705" w:rsidRPr="00643705">
        <w:t>(Construct the arrays.)</w:t>
      </w:r>
    </w:p>
    <w:p w14:paraId="761D969B" w14:textId="0A4DBDB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 xml:space="preserve">How many tiles are on Partner A’s personal white board? </w:t>
      </w:r>
    </w:p>
    <w:p w14:paraId="761D969C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6 tiles!</w:t>
      </w:r>
    </w:p>
    <w:p w14:paraId="761D969D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Is 6 even or odd?</w:t>
      </w:r>
    </w:p>
    <w:p w14:paraId="761D969E" w14:textId="77777777" w:rsidR="00643705" w:rsidRPr="00643705" w:rsidRDefault="00774184" w:rsidP="00174C72">
      <w:pPr>
        <w:pStyle w:val="ny-list-idented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46656" behindDoc="0" locked="0" layoutInCell="1" allowOverlap="1" wp14:anchorId="761D97CB" wp14:editId="2A54E4E3">
            <wp:simplePos x="0" y="0"/>
            <wp:positionH relativeFrom="column">
              <wp:posOffset>4393565</wp:posOffset>
            </wp:positionH>
            <wp:positionV relativeFrom="paragraph">
              <wp:posOffset>167005</wp:posOffset>
            </wp:positionV>
            <wp:extent cx="1362075" cy="798199"/>
            <wp:effectExtent l="0" t="0" r="0" b="1905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52" cy="80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>
        <w:t>S:</w:t>
      </w:r>
      <w:r w:rsidR="00112145">
        <w:tab/>
      </w:r>
      <w:r w:rsidR="00643705" w:rsidRPr="00643705">
        <w:t>Even!</w:t>
      </w:r>
    </w:p>
    <w:p w14:paraId="761D969F" w14:textId="6373BBEB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How many tiles are on Partner B’s personal white board?</w:t>
      </w:r>
    </w:p>
    <w:p w14:paraId="761D96A0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8 tiles!</w:t>
      </w:r>
    </w:p>
    <w:p w14:paraId="761D96A1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Is 8 even or odd?</w:t>
      </w:r>
    </w:p>
    <w:p w14:paraId="761D96A2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Even!</w:t>
      </w:r>
    </w:p>
    <w:p w14:paraId="761D96A3" w14:textId="69FD072D" w:rsid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Now, let’s see what happens when we add two even numbers together. </w:t>
      </w:r>
      <w:r w:rsidR="00DC0F4C">
        <w:t xml:space="preserve"> </w:t>
      </w:r>
      <w:r w:rsidR="00643705" w:rsidRPr="00643705">
        <w:t>Partners, slide your personal white boards next to each other and combin</w:t>
      </w:r>
      <w:r>
        <w:t>e the two arrays that you made.</w:t>
      </w:r>
    </w:p>
    <w:p w14:paraId="761D96A4" w14:textId="082FF027" w:rsidR="00643705" w:rsidRPr="00643705" w:rsidRDefault="001478CF" w:rsidP="00174C72">
      <w:pPr>
        <w:pStyle w:val="ny-list-idented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47680" behindDoc="0" locked="0" layoutInCell="1" allowOverlap="1" wp14:anchorId="761D97CF" wp14:editId="1E99396E">
            <wp:simplePos x="0" y="0"/>
            <wp:positionH relativeFrom="column">
              <wp:posOffset>3831590</wp:posOffset>
            </wp:positionH>
            <wp:positionV relativeFrom="paragraph">
              <wp:posOffset>192405</wp:posOffset>
            </wp:positionV>
            <wp:extent cx="984250" cy="629285"/>
            <wp:effectExtent l="0" t="0" r="635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848704" behindDoc="0" locked="0" layoutInCell="1" allowOverlap="1" wp14:anchorId="761D97CD" wp14:editId="321CAE3C">
            <wp:simplePos x="0" y="0"/>
            <wp:positionH relativeFrom="column">
              <wp:posOffset>4850765</wp:posOffset>
            </wp:positionH>
            <wp:positionV relativeFrom="paragraph">
              <wp:posOffset>192405</wp:posOffset>
            </wp:positionV>
            <wp:extent cx="1228725" cy="62928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 w:rsidRPr="00677262">
        <w:rPr>
          <w:rFonts w:asciiTheme="minorHAnsi" w:hAnsiTheme="minorHAnsi"/>
        </w:rPr>
        <w:t>S:</w:t>
      </w:r>
      <w:r w:rsidR="00112145">
        <w:rPr>
          <w:rFonts w:ascii="Times New Roman" w:hAnsi="Times New Roman"/>
        </w:rPr>
        <w:tab/>
      </w:r>
      <w:r w:rsidR="00336469">
        <w:rPr>
          <w:rFonts w:ascii="Times New Roman" w:hAnsi="Times New Roman"/>
        </w:rPr>
        <w:t>(</w:t>
      </w:r>
      <w:r w:rsidR="00643705" w:rsidRPr="00643705">
        <w:t>Connect the tiles to show 2 rows of 7.)</w:t>
      </w:r>
    </w:p>
    <w:p w14:paraId="761D96A5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How many tiles do you have altogether?</w:t>
      </w:r>
    </w:p>
    <w:p w14:paraId="761D96A6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14 tiles!</w:t>
      </w:r>
      <w:r w:rsidRPr="00643705">
        <w:rPr>
          <w:rFonts w:ascii="Times New Roman" w:hAnsi="Times New Roman"/>
        </w:rPr>
        <w:t xml:space="preserve"> </w:t>
      </w:r>
    </w:p>
    <w:p w14:paraId="761D96A7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 xml:space="preserve">Is that even or odd? </w:t>
      </w:r>
    </w:p>
    <w:p w14:paraId="761D96A8" w14:textId="77777777" w:rsidR="00643705" w:rsidRPr="00643705" w:rsidRDefault="00336469" w:rsidP="00174C72">
      <w:pPr>
        <w:pStyle w:val="ny-list-idented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761D97D1" wp14:editId="62BF1961">
            <wp:simplePos x="0" y="0"/>
            <wp:positionH relativeFrom="column">
              <wp:posOffset>4203065</wp:posOffset>
            </wp:positionH>
            <wp:positionV relativeFrom="paragraph">
              <wp:posOffset>179705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t>S:</w:t>
      </w:r>
      <w:r w:rsidR="00112145">
        <w:tab/>
      </w:r>
      <w:r w:rsidR="00643705" w:rsidRPr="00643705">
        <w:t>Even!</w:t>
      </w:r>
      <w:r w:rsidR="00F41F94" w:rsidRPr="00F41F94">
        <w:rPr>
          <w:noProof/>
        </w:rPr>
        <w:t xml:space="preserve"> </w:t>
      </w:r>
    </w:p>
    <w:p w14:paraId="761D96A9" w14:textId="6C64E7A5" w:rsidR="00643705" w:rsidRPr="00643705" w:rsidRDefault="00643705" w:rsidP="007436B0">
      <w:pPr>
        <w:pStyle w:val="ny-paragraph"/>
        <w:rPr>
          <w:rFonts w:ascii="Times New Roman" w:hAnsi="Times New Roman"/>
        </w:rPr>
      </w:pPr>
      <w:r w:rsidRPr="00643705">
        <w:t>Repeat the above process with the following sequence:</w:t>
      </w:r>
      <w:r w:rsidR="00DA377E">
        <w:t xml:space="preserve"> </w:t>
      </w:r>
      <w:r w:rsidRPr="00643705">
        <w:t xml:space="preserve"> </w:t>
      </w:r>
      <w:r w:rsidR="00216C89">
        <w:br/>
      </w:r>
      <w:r w:rsidRPr="00643705">
        <w:t xml:space="preserve">2 rows of 5 + 2 rows of 3, </w:t>
      </w:r>
      <w:r w:rsidR="00336469">
        <w:t xml:space="preserve">and </w:t>
      </w:r>
      <w:r w:rsidRPr="00643705">
        <w:t>2 rows of 4</w:t>
      </w:r>
      <w:r w:rsidR="00336469">
        <w:t xml:space="preserve"> + </w:t>
      </w:r>
      <w:r w:rsidRPr="00643705">
        <w:t xml:space="preserve">2 rows of 8. </w:t>
      </w:r>
    </w:p>
    <w:p w14:paraId="761D96AA" w14:textId="46AB500E" w:rsidR="00643705" w:rsidRPr="00643705" w:rsidRDefault="00112145" w:rsidP="007436B0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When we add an even</w:t>
      </w:r>
      <w:r w:rsidR="00336469">
        <w:t xml:space="preserve"> number</w:t>
      </w:r>
      <w:r w:rsidR="00643705" w:rsidRPr="00643705">
        <w:t xml:space="preserve"> and an even</w:t>
      </w:r>
      <w:r w:rsidR="00336469">
        <w:t xml:space="preserve"> number</w:t>
      </w:r>
      <w:r w:rsidR="00DA377E">
        <w:t>,</w:t>
      </w:r>
      <w:r w:rsidR="00643705" w:rsidRPr="00643705">
        <w:t xml:space="preserve"> do we get an even or an odd</w:t>
      </w:r>
      <w:r w:rsidR="00336469">
        <w:t xml:space="preserve"> number</w:t>
      </w:r>
      <w:r w:rsidR="00643705" w:rsidRPr="00643705">
        <w:t xml:space="preserve">? </w:t>
      </w:r>
    </w:p>
    <w:p w14:paraId="761D96AB" w14:textId="77777777" w:rsidR="00643705" w:rsidRPr="00643705" w:rsidRDefault="00112145" w:rsidP="007436B0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Even</w:t>
      </w:r>
      <w:r w:rsidR="00336469">
        <w:t xml:space="preserve"> number</w:t>
      </w:r>
      <w:r w:rsidR="00643705" w:rsidRPr="00643705">
        <w:t>!</w:t>
      </w:r>
    </w:p>
    <w:p w14:paraId="761D96AC" w14:textId="77777777" w:rsidR="00643705" w:rsidRPr="00643705" w:rsidRDefault="00112145" w:rsidP="007436B0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Let’s record that on our chart. </w:t>
      </w:r>
      <w:r w:rsidR="00DC0F4C">
        <w:t xml:space="preserve"> </w:t>
      </w:r>
      <w:r w:rsidR="00643705" w:rsidRPr="00643705">
        <w:t xml:space="preserve">An even number plus another even number makes an even number. </w:t>
      </w:r>
      <w:r w:rsidR="00DC0F4C">
        <w:t xml:space="preserve"> </w:t>
      </w:r>
      <w:r w:rsidR="00643705" w:rsidRPr="00643705">
        <w:t>(Record on the chart.)</w:t>
      </w:r>
    </w:p>
    <w:p w14:paraId="761D96AD" w14:textId="383F6A0D" w:rsidR="00643705" w:rsidRPr="00643705" w:rsidRDefault="00643705" w:rsidP="002D5F5C">
      <w:pPr>
        <w:pStyle w:val="ny-h5"/>
        <w:rPr>
          <w:rFonts w:ascii="Times New Roman" w:hAnsi="Times New Roman"/>
        </w:rPr>
      </w:pPr>
      <w:r w:rsidRPr="00643705">
        <w:t>Part 2:</w:t>
      </w:r>
      <w:r w:rsidR="00DC0F4C">
        <w:t xml:space="preserve"> </w:t>
      </w:r>
      <w:r w:rsidRPr="00643705">
        <w:t xml:space="preserve"> Even + odd = odd</w:t>
      </w:r>
    </w:p>
    <w:p w14:paraId="761D96AE" w14:textId="77777777" w:rsidR="00643705" w:rsidRPr="00643705" w:rsidRDefault="00774184" w:rsidP="00174C72">
      <w:pPr>
        <w:pStyle w:val="ny-list-idented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761D97D3" wp14:editId="6201F923">
            <wp:simplePos x="0" y="0"/>
            <wp:positionH relativeFrom="column">
              <wp:posOffset>4457700</wp:posOffset>
            </wp:positionH>
            <wp:positionV relativeFrom="paragraph">
              <wp:posOffset>199390</wp:posOffset>
            </wp:positionV>
            <wp:extent cx="1210945" cy="922020"/>
            <wp:effectExtent l="0" t="0" r="8255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t>T:</w:t>
      </w:r>
      <w:r w:rsidR="00112145">
        <w:tab/>
      </w:r>
      <w:r w:rsidR="00643705" w:rsidRPr="00643705">
        <w:t>Now</w:t>
      </w:r>
      <w:r w:rsidR="00336469">
        <w:t>,</w:t>
      </w:r>
      <w:r w:rsidR="00643705" w:rsidRPr="00643705">
        <w:t xml:space="preserve"> let’s see what happens when we add an even and an odd!</w:t>
      </w:r>
    </w:p>
    <w:p w14:paraId="761D96AF" w14:textId="77777777" w:rsidR="00643705" w:rsidRPr="00643705" w:rsidRDefault="00643705" w:rsidP="00774184">
      <w:pPr>
        <w:pStyle w:val="ny-list-idented"/>
        <w:ind w:right="3176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Partner A, make an array with 2 rows of 3 on your board.</w:t>
      </w:r>
      <w:r w:rsidR="00DC0F4C">
        <w:t xml:space="preserve"> </w:t>
      </w:r>
      <w:r w:rsidRPr="00643705">
        <w:t xml:space="preserve"> Partner B, make 2 rows of 3, then add 1 tile on the top row on the right.</w:t>
      </w:r>
      <w:r w:rsidR="00DC0F4C">
        <w:t xml:space="preserve"> </w:t>
      </w:r>
      <w:r w:rsidRPr="00643705">
        <w:t xml:space="preserve"> (Pause and allow students time to complete the task.) </w:t>
      </w:r>
    </w:p>
    <w:p w14:paraId="761D96B0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Is 6 even or odd?</w:t>
      </w:r>
    </w:p>
    <w:p w14:paraId="761D96B1" w14:textId="55EBEF38" w:rsidR="00643705" w:rsidRPr="00643705" w:rsidRDefault="00EE5CAC" w:rsidP="00174C72">
      <w:pPr>
        <w:pStyle w:val="ny-list-idented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7451E25" wp14:editId="021CDC5A">
                <wp:simplePos x="0" y="0"/>
                <wp:positionH relativeFrom="column">
                  <wp:posOffset>4227830</wp:posOffset>
                </wp:positionH>
                <wp:positionV relativeFrom="paragraph">
                  <wp:posOffset>115570</wp:posOffset>
                </wp:positionV>
                <wp:extent cx="2141220" cy="1935480"/>
                <wp:effectExtent l="0" t="0" r="0" b="7620"/>
                <wp:wrapTight wrapText="bothSides">
                  <wp:wrapPolygon edited="0">
                    <wp:start x="2498" y="0"/>
                    <wp:lineTo x="2498" y="6803"/>
                    <wp:lineTo x="0" y="10205"/>
                    <wp:lineTo x="0" y="21472"/>
                    <wp:lineTo x="21331" y="21472"/>
                    <wp:lineTo x="21331" y="10205"/>
                    <wp:lineTo x="18448" y="6803"/>
                    <wp:lineTo x="18448" y="0"/>
                    <wp:lineTo x="2498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935480"/>
                          <a:chOff x="0" y="0"/>
                          <a:chExt cx="2141220" cy="1935480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0"/>
                            <a:ext cx="151638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2141220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32.9pt;margin-top:9.1pt;width:168.6pt;height:152.4pt;z-index:251853824;mso-height-relative:margin" coordsize="21412,1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" o:spid="_x0000_s1027" type="#_x0000_t75" style="position:absolute;left:2895;width:1516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xM/DAAAA3AAAAA8AAABkcnMvZG93bnJldi54bWxEj0FrwkAUhO+F/oflFbzVjdqKTV3FCEKu&#10;UQ8en9lnEsy+Ddk1rv++Kwg9DjPzDbNcB9OKgXrXWFYwGScgiEurG64UHA+7zwUI55E1tpZJwYMc&#10;rFfvb0tMtb1zQcPeVyJC2KWooPa+S6V0ZU0G3dh2xNG72N6gj7KvpO7xHuGmldMkmUuDDceFGjva&#10;1lRe9zejYJFNytP5esl/jj5M222RzZ0NSo0+wuYXhKfg/8Ovdq4VfH3P4Hk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zEz8MAAADcAAAADwAAAAAAAAAAAAAAAACf&#10;AgAAZHJzL2Rvd25yZXYueG1sUEsFBgAAAAAEAAQA9wAAAI8DAAAAAA==&#10;">
                  <v:imagedata r:id="rId22" o:title=""/>
                  <v:path arrowok="t"/>
                </v:shape>
                <v:shape id="Picture 454" o:spid="_x0000_s1028" type="#_x0000_t75" style="position:absolute;top:9144;width:21412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YYHFAAAA3AAAAA8AAABkcnMvZG93bnJldi54bWxEj09rwkAUxO+FfoflCb0U3Rj/INFVpNLS&#10;a6MXb8/sMwlm34bd1cR+erdQ8DjMzG+Y1aY3jbiR87VlBeNRAoK4sLrmUsFh/zlcgPABWWNjmRTc&#10;ycNm/fqywkzbjn/olodSRAj7DBVUIbSZlL6oyKAf2ZY4emfrDIYoXSm1wy7CTSPTJJlLgzXHhQpb&#10;+qiouORXoyDsul8zvqdf21lypNMkP9n31Cn1Nui3SxCB+vAM/7e/tYLpbAp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mGBxQAAANwAAAAPAAAAAAAAAAAAAAAA&#10;AJ8CAABkcnMvZG93bnJldi54bWxQSwUGAAAAAAQABAD3AAAAkQMAAAAA&#10;">
                  <v:imagedata r:id="rId23" o:title=""/>
                  <v:path arrowok="t"/>
                </v:shape>
                <w10:wrap type="tight"/>
              </v:group>
            </w:pict>
          </mc:Fallback>
        </mc:AlternateContent>
      </w:r>
      <w:r w:rsidR="00112145">
        <w:t>S:</w:t>
      </w:r>
      <w:r w:rsidR="00112145">
        <w:tab/>
      </w:r>
      <w:r w:rsidR="00643705" w:rsidRPr="00643705">
        <w:t>Even!</w:t>
      </w:r>
    </w:p>
    <w:p w14:paraId="761D96B2" w14:textId="191AA20A" w:rsidR="00643705" w:rsidRPr="00DC0F4C" w:rsidRDefault="00643705" w:rsidP="00174C72">
      <w:pPr>
        <w:pStyle w:val="ny-list-idented"/>
      </w:pPr>
      <w:r w:rsidRPr="00DC0F4C">
        <w:t>T:</w:t>
      </w:r>
      <w:r w:rsidR="00112145">
        <w:tab/>
      </w:r>
      <w:r w:rsidRPr="00DC0F4C">
        <w:t>Is 7 even or odd?</w:t>
      </w:r>
    </w:p>
    <w:p w14:paraId="761D96B3" w14:textId="77777777" w:rsidR="00643705" w:rsidRPr="00DC0F4C" w:rsidRDefault="00112145" w:rsidP="00174C72">
      <w:pPr>
        <w:pStyle w:val="ny-list-idented"/>
      </w:pPr>
      <w:r>
        <w:t>S:</w:t>
      </w:r>
      <w:r>
        <w:tab/>
      </w:r>
      <w:r w:rsidR="00643705" w:rsidRPr="00DC0F4C">
        <w:t>Odd!</w:t>
      </w:r>
    </w:p>
    <w:p w14:paraId="761D96B4" w14:textId="7617A8AA" w:rsidR="00643705" w:rsidRPr="00DC0F4C" w:rsidRDefault="00112145" w:rsidP="00174C72">
      <w:pPr>
        <w:pStyle w:val="ny-list-idented"/>
      </w:pPr>
      <w:r>
        <w:t>T:</w:t>
      </w:r>
      <w:r>
        <w:tab/>
      </w:r>
      <w:r w:rsidR="00643705" w:rsidRPr="00DC0F4C">
        <w:t>Now</w:t>
      </w:r>
      <w:r w:rsidR="00216C89">
        <w:t>,</w:t>
      </w:r>
      <w:r w:rsidR="00643705" w:rsidRPr="00DC0F4C">
        <w:t xml:space="preserve"> slide your personal white boards together as you did before. </w:t>
      </w:r>
    </w:p>
    <w:p w14:paraId="761D96B5" w14:textId="77777777" w:rsidR="00643705" w:rsidRPr="00DC0F4C" w:rsidRDefault="00112145" w:rsidP="00174C72">
      <w:pPr>
        <w:pStyle w:val="ny-list-idented"/>
      </w:pPr>
      <w:r>
        <w:t>S:</w:t>
      </w:r>
      <w:r>
        <w:tab/>
      </w:r>
      <w:r w:rsidR="00643705" w:rsidRPr="00DC0F4C">
        <w:t xml:space="preserve">(Move boards to connect the tiles as pictured.) </w:t>
      </w:r>
    </w:p>
    <w:p w14:paraId="761D96B6" w14:textId="77777777" w:rsidR="00643705" w:rsidRPr="00DC0F4C" w:rsidRDefault="00112145" w:rsidP="00174C72">
      <w:pPr>
        <w:pStyle w:val="ny-list-idented"/>
      </w:pPr>
      <w:r>
        <w:t>T:</w:t>
      </w:r>
      <w:r>
        <w:tab/>
      </w:r>
      <w:r w:rsidR="002D5F5C" w:rsidRPr="00DC0F4C">
        <w:t>H</w:t>
      </w:r>
      <w:r w:rsidR="00643705" w:rsidRPr="00DC0F4C">
        <w:t>ow many tiles do you have altogether?</w:t>
      </w:r>
    </w:p>
    <w:p w14:paraId="761D96B7" w14:textId="77777777" w:rsidR="00643705" w:rsidRPr="00DC0F4C" w:rsidRDefault="00112145" w:rsidP="00174C72">
      <w:pPr>
        <w:pStyle w:val="ny-list-idented"/>
      </w:pPr>
      <w:r>
        <w:t>S:</w:t>
      </w:r>
      <w:r>
        <w:tab/>
      </w:r>
      <w:r w:rsidR="00643705" w:rsidRPr="00DC0F4C">
        <w:t>13 tiles!</w:t>
      </w:r>
    </w:p>
    <w:p w14:paraId="761D96B8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Is that even or odd?</w:t>
      </w:r>
    </w:p>
    <w:p w14:paraId="761D96B9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Odd!</w:t>
      </w:r>
    </w:p>
    <w:p w14:paraId="761D96BA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How do you know?</w:t>
      </w:r>
    </w:p>
    <w:p w14:paraId="761D96BB" w14:textId="53465C7C" w:rsidR="00643705" w:rsidRPr="00643705" w:rsidRDefault="001478CF" w:rsidP="00174C72">
      <w:pPr>
        <w:pStyle w:val="ny-list-idented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61D97D7" wp14:editId="27350357">
            <wp:simplePos x="0" y="0"/>
            <wp:positionH relativeFrom="column">
              <wp:posOffset>4343400</wp:posOffset>
            </wp:positionH>
            <wp:positionV relativeFrom="paragraph">
              <wp:posOffset>225425</wp:posOffset>
            </wp:positionV>
            <wp:extent cx="1810385" cy="1810385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>
        <w:t>S:</w:t>
      </w:r>
      <w:r w:rsidR="00112145">
        <w:tab/>
      </w:r>
      <w:r w:rsidR="00643705" w:rsidRPr="00643705">
        <w:t xml:space="preserve">There is one extra. </w:t>
      </w:r>
      <w:r w:rsidR="00643705" w:rsidRPr="00643705">
        <w:rPr>
          <w:rFonts w:ascii="Wingdings" w:hAnsi="Wingdings"/>
        </w:rPr>
        <w:sym w:font="Wingdings" w:char="F0E0"/>
      </w:r>
      <w:r w:rsidR="00643705" w:rsidRPr="00643705">
        <w:t xml:space="preserve"> There are not 2 equal groups. </w:t>
      </w:r>
      <w:r w:rsidR="00643705" w:rsidRPr="00643705">
        <w:rPr>
          <w:rFonts w:ascii="Wingdings" w:hAnsi="Wingdings"/>
        </w:rPr>
        <w:sym w:font="Wingdings" w:char="F0E0"/>
      </w:r>
      <w:r w:rsidR="00643705" w:rsidRPr="00643705">
        <w:t xml:space="preserve"> You can’t count by twos to 13. </w:t>
      </w:r>
    </w:p>
    <w:p w14:paraId="761D96BC" w14:textId="0D2B5AC8" w:rsidR="00643705" w:rsidRPr="00643705" w:rsidRDefault="00643705" w:rsidP="002D5F5C">
      <w:pPr>
        <w:pStyle w:val="ny-paragraph"/>
        <w:rPr>
          <w:rFonts w:ascii="Times New Roman" w:hAnsi="Times New Roman"/>
        </w:rPr>
      </w:pPr>
      <w:r w:rsidRPr="00643705">
        <w:t>Repeat the above process using the following possible sequence</w:t>
      </w:r>
      <w:r w:rsidR="00336469">
        <w:t>:</w:t>
      </w:r>
    </w:p>
    <w:p w14:paraId="761D96BD" w14:textId="77777777" w:rsidR="00643705" w:rsidRPr="002D5F5C" w:rsidRDefault="00643705" w:rsidP="002D5F5C">
      <w:pPr>
        <w:pStyle w:val="ny-list-bullets"/>
      </w:pPr>
      <w:r w:rsidRPr="002D5F5C">
        <w:t xml:space="preserve">2 rows of 5 + 2 rows of 2 </w:t>
      </w:r>
      <w:r w:rsidR="00336469">
        <w:t>(</w:t>
      </w:r>
      <w:r w:rsidRPr="002D5F5C">
        <w:t>plus 1</w:t>
      </w:r>
      <w:r w:rsidR="00336469">
        <w:t>)</w:t>
      </w:r>
    </w:p>
    <w:p w14:paraId="761D96BE" w14:textId="77777777" w:rsidR="00643705" w:rsidRPr="002D5F5C" w:rsidRDefault="00643705" w:rsidP="002D5F5C">
      <w:pPr>
        <w:pStyle w:val="ny-list-bullets"/>
      </w:pPr>
      <w:r w:rsidRPr="002D5F5C">
        <w:t xml:space="preserve">2 rows of 3 </w:t>
      </w:r>
      <w:r w:rsidR="00336469">
        <w:t>(</w:t>
      </w:r>
      <w:r w:rsidRPr="002D5F5C">
        <w:t>plus 1</w:t>
      </w:r>
      <w:r w:rsidR="00336469">
        <w:t>)</w:t>
      </w:r>
      <w:r w:rsidRPr="002D5F5C">
        <w:t xml:space="preserve"> + 2 rows of 6</w:t>
      </w:r>
    </w:p>
    <w:p w14:paraId="761D96BF" w14:textId="2E644FE4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When we add an even and an odd</w:t>
      </w:r>
      <w:r w:rsidR="00FD1C06">
        <w:t>,</w:t>
      </w:r>
      <w:r w:rsidR="00643705" w:rsidRPr="00643705">
        <w:t xml:space="preserve"> do we get an even or an odd?</w:t>
      </w:r>
    </w:p>
    <w:p w14:paraId="51689EB6" w14:textId="77777777" w:rsidR="00C3267C" w:rsidRDefault="00112145" w:rsidP="00174C72">
      <w:pPr>
        <w:pStyle w:val="ny-list-idented"/>
      </w:pPr>
      <w:r>
        <w:t>S:</w:t>
      </w:r>
      <w:r>
        <w:tab/>
      </w:r>
      <w:r w:rsidR="00643705" w:rsidRPr="00643705">
        <w:t>Odd!</w:t>
      </w:r>
      <w:r w:rsidR="00DC0F4C">
        <w:t xml:space="preserve"> </w:t>
      </w:r>
      <w:r w:rsidR="00643705" w:rsidRPr="00643705">
        <w:t xml:space="preserve"> </w:t>
      </w:r>
    </w:p>
    <w:p w14:paraId="761D96C0" w14:textId="7562AE1B" w:rsidR="00643705" w:rsidRPr="00643705" w:rsidRDefault="00C3267C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(Fill in the chart.)</w:t>
      </w:r>
    </w:p>
    <w:p w14:paraId="761D96C1" w14:textId="6F09A6C6" w:rsidR="00643705" w:rsidRPr="00643705" w:rsidRDefault="00643705" w:rsidP="002D5F5C">
      <w:pPr>
        <w:pStyle w:val="ny-h5"/>
        <w:rPr>
          <w:rFonts w:ascii="Times New Roman" w:hAnsi="Times New Roman"/>
          <w:bdr w:val="none" w:sz="0" w:space="0" w:color="auto" w:frame="1"/>
          <w:shd w:val="clear" w:color="auto" w:fill="F6F6F1"/>
        </w:rPr>
      </w:pPr>
      <w:r w:rsidRPr="00643705">
        <w:t xml:space="preserve">Part 3: </w:t>
      </w:r>
      <w:r w:rsidR="00DC0F4C">
        <w:t xml:space="preserve"> </w:t>
      </w:r>
      <w:r w:rsidRPr="00643705">
        <w:t>Odd + odd = even</w:t>
      </w:r>
    </w:p>
    <w:p w14:paraId="761D96C2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 xml:space="preserve">(Record on the chart.) </w:t>
      </w:r>
    </w:p>
    <w:p w14:paraId="761D96C3" w14:textId="04AE680A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Now</w:t>
      </w:r>
      <w:r w:rsidR="00216C89">
        <w:t>,</w:t>
      </w:r>
      <w:r w:rsidRPr="00643705">
        <w:t xml:space="preserve"> let’s see what happens when we add an odd number to another odd number!</w:t>
      </w:r>
    </w:p>
    <w:p w14:paraId="761D96C4" w14:textId="31793B82" w:rsidR="00643705" w:rsidRPr="00643705" w:rsidRDefault="00774184" w:rsidP="00174C72">
      <w:pPr>
        <w:pStyle w:val="ny-list-idented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61D97D9" wp14:editId="346212B7">
                <wp:simplePos x="0" y="0"/>
                <wp:positionH relativeFrom="column">
                  <wp:posOffset>4114800</wp:posOffset>
                </wp:positionH>
                <wp:positionV relativeFrom="paragraph">
                  <wp:posOffset>321945</wp:posOffset>
                </wp:positionV>
                <wp:extent cx="2066544" cy="2852928"/>
                <wp:effectExtent l="0" t="0" r="0" b="5080"/>
                <wp:wrapThrough wrapText="bothSides">
                  <wp:wrapPolygon edited="0">
                    <wp:start x="0" y="0"/>
                    <wp:lineTo x="0" y="21494"/>
                    <wp:lineTo x="21308" y="21494"/>
                    <wp:lineTo x="21308" y="0"/>
                    <wp:lineTo x="0" y="0"/>
                  </wp:wrapPolygon>
                </wp:wrapThrough>
                <wp:docPr id="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529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B5BD3" w14:paraId="761D98C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C5" w14:textId="77777777" w:rsidR="001B5BD3" w:rsidRDefault="001B5BD3" w:rsidP="001B5BD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61D98D6" wp14:editId="761D98D7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C7" w14:textId="457D3217" w:rsidR="001B5BD3" w:rsidRPr="00922BE9" w:rsidRDefault="001B5BD3" w:rsidP="001B5BD3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6137BD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1B5BD3" w14:paraId="761D98CD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C9" w14:textId="77777777" w:rsidR="001B5BD3" w:rsidRPr="003A353C" w:rsidRDefault="001B5BD3" w:rsidP="001B5BD3">
                                  <w:pPr>
                                    <w:pStyle w:val="ny-callout-text"/>
                                  </w:pPr>
                                  <w:r>
                                    <w:t xml:space="preserve">At other times in the school day, you might relate the mathematical term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even </w:t>
                                  </w:r>
                                  <w:r>
                                    <w:t xml:space="preserve">to the everyday term </w:t>
                                  </w:r>
                                  <w:r>
                                    <w:rPr>
                                      <w:i/>
                                    </w:rPr>
                                    <w:t>even</w:t>
                                  </w:r>
                                  <w:r>
                                    <w:t xml:space="preserve"> by asking questions such as the following:</w:t>
                                  </w:r>
                                </w:p>
                                <w:p w14:paraId="761D98CA" w14:textId="77777777" w:rsidR="001B5BD3" w:rsidRDefault="001B5BD3" w:rsidP="00F41F9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What does it mean for kickball teams to be </w:t>
                                  </w:r>
                                  <w:r>
                                    <w:rPr>
                                      <w:i/>
                                    </w:rPr>
                                    <w:t>even</w:t>
                                  </w:r>
                                  <w:r w:rsidRPr="003A353C">
                                    <w:t>?</w:t>
                                  </w:r>
                                </w:p>
                                <w:p w14:paraId="761D98CB" w14:textId="77777777" w:rsidR="001B5BD3" w:rsidRDefault="001B5BD3" w:rsidP="00F41F9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4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When you are playing cards with two people, why do we deal an </w:t>
                                  </w:r>
                                  <w:r>
                                    <w:rPr>
                                      <w:i/>
                                    </w:rPr>
                                    <w:t>even</w:t>
                                  </w:r>
                                  <w:r>
                                    <w:t xml:space="preserve"> number?</w:t>
                                  </w:r>
                                </w:p>
                                <w:p w14:paraId="761D98CC" w14:textId="1A0F92AC" w:rsidR="001B5BD3" w:rsidRDefault="001B5BD3" w:rsidP="003A353C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4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When we share our grapes with a friend, do we try to make our shares even? </w:t>
                                  </w:r>
                                  <w:r w:rsidR="00FD1C06">
                                    <w:t xml:space="preserve"> </w:t>
                                  </w:r>
                                  <w:r>
                                    <w:t xml:space="preserve">What does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even </w:t>
                                  </w:r>
                                  <w:r>
                                    <w:t>mean then?</w:t>
                                  </w:r>
                                </w:p>
                              </w:tc>
                            </w:tr>
                          </w:tbl>
                          <w:p w14:paraId="761D98CE" w14:textId="77777777" w:rsidR="001B5BD3" w:rsidRPr="002E22CF" w:rsidRDefault="001B5BD3" w:rsidP="00F41F9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25.35pt;width:162.7pt;height:224.6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B5BD3" w14:paraId="761D98C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C5" w14:textId="77777777" w:rsidR="001B5BD3" w:rsidRDefault="001B5BD3" w:rsidP="001B5B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1D98D6" wp14:editId="761D98D7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C7" w14:textId="457D3217" w:rsidR="001B5BD3" w:rsidRPr="00922BE9" w:rsidRDefault="001B5BD3" w:rsidP="001B5BD3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6137BD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1B5BD3" w14:paraId="761D98CD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C9" w14:textId="77777777" w:rsidR="001B5BD3" w:rsidRPr="003A353C" w:rsidRDefault="001B5BD3" w:rsidP="001B5BD3">
                            <w:pPr>
                              <w:pStyle w:val="ny-callout-text"/>
                            </w:pPr>
                            <w:r>
                              <w:t xml:space="preserve">At other times in the school day, you might relate the mathematical term </w:t>
                            </w:r>
                            <w:r>
                              <w:rPr>
                                <w:i/>
                              </w:rPr>
                              <w:t xml:space="preserve">even </w:t>
                            </w:r>
                            <w:r>
                              <w:t xml:space="preserve">to the everyday term </w:t>
                            </w:r>
                            <w:r>
                              <w:rPr>
                                <w:i/>
                              </w:rPr>
                              <w:t>even</w:t>
                            </w:r>
                            <w:r>
                              <w:t xml:space="preserve"> by asking questions such as the following:</w:t>
                            </w:r>
                          </w:p>
                          <w:p w14:paraId="761D98CA" w14:textId="77777777" w:rsidR="001B5BD3" w:rsidRDefault="001B5BD3" w:rsidP="00F41F94">
                            <w:pPr>
                              <w:pStyle w:val="ny-bulletlist-notes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What does it mean for kickball teams to be </w:t>
                            </w:r>
                            <w:r>
                              <w:rPr>
                                <w:i/>
                              </w:rPr>
                              <w:t>even</w:t>
                            </w:r>
                            <w:r w:rsidRPr="003A353C">
                              <w:t>?</w:t>
                            </w:r>
                          </w:p>
                          <w:p w14:paraId="761D98CB" w14:textId="77777777" w:rsidR="001B5BD3" w:rsidRDefault="001B5BD3" w:rsidP="00F41F94">
                            <w:pPr>
                              <w:pStyle w:val="ny-bulletlist-notes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When you are playing cards with two people, why do we deal an </w:t>
                            </w:r>
                            <w:r>
                              <w:rPr>
                                <w:i/>
                              </w:rPr>
                              <w:t>even</w:t>
                            </w:r>
                            <w:r>
                              <w:t xml:space="preserve"> number?</w:t>
                            </w:r>
                          </w:p>
                          <w:p w14:paraId="761D98CC" w14:textId="1A0F92AC" w:rsidR="001B5BD3" w:rsidRDefault="001B5BD3" w:rsidP="003A353C">
                            <w:pPr>
                              <w:pStyle w:val="ny-bulletlist-notes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When we share our grapes with a friend, do we try to make our shares even? </w:t>
                            </w:r>
                            <w:r w:rsidR="00FD1C06">
                              <w:t xml:space="preserve"> </w:t>
                            </w:r>
                            <w:r>
                              <w:t xml:space="preserve">What does </w:t>
                            </w:r>
                            <w:r>
                              <w:rPr>
                                <w:i/>
                              </w:rPr>
                              <w:t xml:space="preserve">even </w:t>
                            </w:r>
                            <w:r>
                              <w:t>mean then?</w:t>
                            </w:r>
                          </w:p>
                        </w:tc>
                      </w:tr>
                    </w:tbl>
                    <w:p w14:paraId="761D98CE" w14:textId="77777777" w:rsidR="001B5BD3" w:rsidRPr="002E22CF" w:rsidRDefault="001B5BD3" w:rsidP="00F41F94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12145">
        <w:t>T:</w:t>
      </w:r>
      <w:r w:rsidR="00112145">
        <w:tab/>
      </w:r>
      <w:r w:rsidR="00643705" w:rsidRPr="00643705">
        <w:t>Partner A, make 2 rows of 3 on your board.</w:t>
      </w:r>
      <w:r w:rsidR="00DC0F4C">
        <w:t xml:space="preserve"> </w:t>
      </w:r>
      <w:r w:rsidR="00643705" w:rsidRPr="00643705">
        <w:t xml:space="preserve"> Then</w:t>
      </w:r>
      <w:r w:rsidR="006364BF">
        <w:t>,</w:t>
      </w:r>
      <w:r w:rsidR="00643705" w:rsidRPr="00643705">
        <w:t xml:space="preserve"> add 1 tile to the top row on the right. </w:t>
      </w:r>
    </w:p>
    <w:p w14:paraId="761D96C5" w14:textId="56C2A130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Partner B, make 2 rows of 4 on your board.</w:t>
      </w:r>
      <w:r w:rsidR="00DC0F4C">
        <w:t xml:space="preserve"> </w:t>
      </w:r>
      <w:r w:rsidR="00643705" w:rsidRPr="00643705">
        <w:t xml:space="preserve"> </w:t>
      </w:r>
      <w:r w:rsidR="00817DE4">
        <w:br/>
      </w:r>
      <w:r w:rsidR="00643705" w:rsidRPr="00643705">
        <w:t>Then</w:t>
      </w:r>
      <w:r w:rsidR="000422D0">
        <w:t>,</w:t>
      </w:r>
      <w:r w:rsidR="00643705" w:rsidRPr="00643705">
        <w:t xml:space="preserve"> add 1 tile to the bottom row on the left. </w:t>
      </w:r>
    </w:p>
    <w:p w14:paraId="761D96C6" w14:textId="77777777" w:rsidR="00643705" w:rsidRPr="00643705" w:rsidRDefault="00817DE4" w:rsidP="00817DE4">
      <w:pPr>
        <w:pStyle w:val="ny-list-idented"/>
        <w:ind w:right="4076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61D97DB" wp14:editId="3174C12F">
            <wp:simplePos x="0" y="0"/>
            <wp:positionH relativeFrom="column">
              <wp:posOffset>2305685</wp:posOffset>
            </wp:positionH>
            <wp:positionV relativeFrom="paragraph">
              <wp:posOffset>37992</wp:posOffset>
            </wp:positionV>
            <wp:extent cx="1068705" cy="65214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>
        <w:t>T:</w:t>
      </w:r>
      <w:r w:rsidR="00112145">
        <w:tab/>
      </w:r>
      <w:r w:rsidR="00643705" w:rsidRPr="00643705">
        <w:t>Is 7 even or odd?</w:t>
      </w:r>
    </w:p>
    <w:p w14:paraId="761D96C7" w14:textId="77777777" w:rsidR="00643705" w:rsidRPr="00643705" w:rsidRDefault="00643705" w:rsidP="00817DE4">
      <w:pPr>
        <w:pStyle w:val="ny-list-idented"/>
        <w:ind w:right="4076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Odd!</w:t>
      </w:r>
    </w:p>
    <w:p w14:paraId="761D96C8" w14:textId="77777777" w:rsidR="00643705" w:rsidRPr="00643705" w:rsidRDefault="00643705" w:rsidP="00817DE4">
      <w:pPr>
        <w:pStyle w:val="ny-list-idented"/>
        <w:ind w:right="4076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Is 9 even or odd?</w:t>
      </w:r>
    </w:p>
    <w:p w14:paraId="761D96C9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Odd!</w:t>
      </w:r>
    </w:p>
    <w:p w14:paraId="761D96CA" w14:textId="77777777" w:rsidR="00643705" w:rsidRPr="00643705" w:rsidRDefault="00643705" w:rsidP="00817DE4">
      <w:pPr>
        <w:pStyle w:val="ny-list-idented"/>
        <w:ind w:right="4076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 xml:space="preserve">Partners, slide your boards together </w:t>
      </w:r>
      <w:r w:rsidR="00817DE4">
        <w:br/>
      </w:r>
      <w:r w:rsidRPr="00643705">
        <w:t xml:space="preserve">to connect the arrays. </w:t>
      </w:r>
    </w:p>
    <w:p w14:paraId="761D96CB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What do you have?</w:t>
      </w:r>
    </w:p>
    <w:p w14:paraId="761D96CC" w14:textId="580B2113" w:rsidR="00643705" w:rsidRPr="00643705" w:rsidRDefault="00774184" w:rsidP="00174C72">
      <w:pPr>
        <w:pStyle w:val="ny-list-idented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761D97DD" wp14:editId="67240595">
            <wp:simplePos x="0" y="0"/>
            <wp:positionH relativeFrom="column">
              <wp:posOffset>2288540</wp:posOffset>
            </wp:positionH>
            <wp:positionV relativeFrom="paragraph">
              <wp:posOffset>109855</wp:posOffset>
            </wp:positionV>
            <wp:extent cx="1023620" cy="640715"/>
            <wp:effectExtent l="0" t="0" r="5080" b="698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t>S:</w:t>
      </w:r>
      <w:r w:rsidR="00112145">
        <w:tab/>
      </w:r>
      <w:r w:rsidR="00643705" w:rsidRPr="00643705">
        <w:t>2 rows of 8</w:t>
      </w:r>
      <w:r w:rsidR="00FD1C06">
        <w:t>.</w:t>
      </w:r>
      <w:r w:rsidR="00643705" w:rsidRPr="00643705">
        <w:t xml:space="preserve"> </w:t>
      </w:r>
    </w:p>
    <w:p w14:paraId="761D96CD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How many is that?</w:t>
      </w:r>
    </w:p>
    <w:p w14:paraId="761D96CE" w14:textId="3E00BC54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S:</w:t>
      </w:r>
      <w:r w:rsidR="00112145">
        <w:tab/>
      </w:r>
      <w:r w:rsidRPr="00643705">
        <w:t>16</w:t>
      </w:r>
      <w:r w:rsidR="00FD1C06">
        <w:t>.</w:t>
      </w:r>
    </w:p>
    <w:p w14:paraId="761D96CF" w14:textId="77777777" w:rsidR="00643705" w:rsidRPr="00643705" w:rsidRDefault="00643705" w:rsidP="00174C72">
      <w:pPr>
        <w:pStyle w:val="ny-list-idented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Is 16 even or odd?</w:t>
      </w:r>
    </w:p>
    <w:p w14:paraId="23C37ED7" w14:textId="7624E891" w:rsidR="00B24F07" w:rsidRDefault="00112145" w:rsidP="00174C72">
      <w:pPr>
        <w:pStyle w:val="ny-list-idented"/>
      </w:pPr>
      <w:r>
        <w:t>S:</w:t>
      </w:r>
      <w:r>
        <w:tab/>
      </w:r>
      <w:r w:rsidR="00643705" w:rsidRPr="00643705">
        <w:t>Even!</w:t>
      </w:r>
    </w:p>
    <w:p w14:paraId="761D96D2" w14:textId="6E18E010" w:rsidR="00643705" w:rsidRPr="00643705" w:rsidRDefault="00643705" w:rsidP="00E3321C">
      <w:pPr>
        <w:pStyle w:val="ny-paragraph"/>
        <w:ind w:right="3446"/>
        <w:rPr>
          <w:rFonts w:ascii="Times New Roman" w:hAnsi="Times New Roman"/>
        </w:rPr>
      </w:pPr>
      <w:r w:rsidRPr="00643705">
        <w:lastRenderedPageBreak/>
        <w:t xml:space="preserve">Repeat the above process with the following possible sequence: </w:t>
      </w:r>
    </w:p>
    <w:p w14:paraId="761D96D3" w14:textId="39154CB0" w:rsidR="00643705" w:rsidRPr="00643705" w:rsidRDefault="00216C89" w:rsidP="00186E11">
      <w:pPr>
        <w:pStyle w:val="ny-list-bullets"/>
        <w:ind w:right="441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761D97DF" wp14:editId="22C0921B">
            <wp:simplePos x="0" y="0"/>
            <wp:positionH relativeFrom="column">
              <wp:posOffset>4000500</wp:posOffset>
            </wp:positionH>
            <wp:positionV relativeFrom="paragraph">
              <wp:posOffset>16510</wp:posOffset>
            </wp:positionV>
            <wp:extent cx="2279650" cy="791210"/>
            <wp:effectExtent l="0" t="0" r="6350" b="889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t>2 rows of 2 (plus 1) + 2 rows of 4</w:t>
      </w:r>
      <w:r w:rsidR="00DC0F4C">
        <w:t xml:space="preserve"> </w:t>
      </w:r>
      <w:r w:rsidR="00643705" w:rsidRPr="00643705">
        <w:t>(plus 1)</w:t>
      </w:r>
    </w:p>
    <w:p w14:paraId="761D96D4" w14:textId="794E182F" w:rsidR="00643705" w:rsidRPr="00643705" w:rsidRDefault="00643705" w:rsidP="00186E11">
      <w:pPr>
        <w:pStyle w:val="ny-list-bullets"/>
        <w:ind w:right="4410"/>
        <w:rPr>
          <w:rFonts w:ascii="Times New Roman" w:hAnsi="Times New Roman"/>
        </w:rPr>
      </w:pPr>
      <w:r w:rsidRPr="00643705">
        <w:t>2 rows of 3</w:t>
      </w:r>
      <w:r w:rsidR="00DC0F4C">
        <w:t xml:space="preserve"> </w:t>
      </w:r>
      <w:r w:rsidRPr="00643705">
        <w:t>(plus 1) + 2 rows of 5</w:t>
      </w:r>
      <w:r w:rsidR="00DC0F4C">
        <w:t xml:space="preserve"> </w:t>
      </w:r>
      <w:r w:rsidRPr="00643705">
        <w:t xml:space="preserve">(plus 1) </w:t>
      </w:r>
    </w:p>
    <w:p w14:paraId="761D96D5" w14:textId="30C84E0C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What do we get when we add an odd and an odd?</w:t>
      </w:r>
    </w:p>
    <w:p w14:paraId="761D96D6" w14:textId="1CD3B9D0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 xml:space="preserve">An even! </w:t>
      </w:r>
    </w:p>
    <w:p w14:paraId="761D96D7" w14:textId="018C0F3F" w:rsidR="00643705" w:rsidRPr="00643705" w:rsidRDefault="00216C89" w:rsidP="00174C72">
      <w:pPr>
        <w:pStyle w:val="ny-list-idented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761D97E1" wp14:editId="75319D94">
            <wp:simplePos x="0" y="0"/>
            <wp:positionH relativeFrom="column">
              <wp:posOffset>4331335</wp:posOffset>
            </wp:positionH>
            <wp:positionV relativeFrom="paragraph">
              <wp:posOffset>75565</wp:posOffset>
            </wp:positionV>
            <wp:extent cx="1531620" cy="153162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-M6-Full Module ERRORS CORRECTED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45">
        <w:t>T:</w:t>
      </w:r>
      <w:r w:rsidR="00112145">
        <w:tab/>
      </w:r>
      <w:r w:rsidR="00643705" w:rsidRPr="00643705">
        <w:t>(Fill in the chart.)</w:t>
      </w:r>
    </w:p>
    <w:p w14:paraId="761D96D8" w14:textId="35434A99" w:rsidR="00643705" w:rsidRPr="00643705" w:rsidRDefault="00643705" w:rsidP="002D5F5C">
      <w:pPr>
        <w:pStyle w:val="ny-h5"/>
        <w:rPr>
          <w:rFonts w:ascii="Times New Roman" w:hAnsi="Times New Roman"/>
        </w:rPr>
      </w:pPr>
      <w:r w:rsidRPr="00643705">
        <w:t xml:space="preserve">Part 4: </w:t>
      </w:r>
      <w:r w:rsidR="00DC0F4C">
        <w:t xml:space="preserve"> </w:t>
      </w:r>
      <w:r w:rsidRPr="00643705">
        <w:t>Extend the pattern to sums with totals within 50</w:t>
      </w:r>
    </w:p>
    <w:p w14:paraId="761D96D9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What do we get when we add an even and an even?</w:t>
      </w:r>
    </w:p>
    <w:p w14:paraId="761D96DA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 xml:space="preserve">An even! </w:t>
      </w:r>
    </w:p>
    <w:p w14:paraId="761D96DB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What do we get when we add an even and an odd?</w:t>
      </w:r>
    </w:p>
    <w:p w14:paraId="761D96DC" w14:textId="77777777" w:rsidR="00643705" w:rsidRPr="00643705" w:rsidRDefault="00112145" w:rsidP="00174C72">
      <w:pPr>
        <w:pStyle w:val="ny-list-idented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An odd!</w:t>
      </w:r>
    </w:p>
    <w:p w14:paraId="761D96DD" w14:textId="1960DED4" w:rsidR="00643705" w:rsidRPr="00643705" w:rsidRDefault="00890871" w:rsidP="00817DE4">
      <w:pPr>
        <w:pStyle w:val="ny-list-idented"/>
        <w:ind w:right="4076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761D97E3" wp14:editId="19C3C0DB">
                <wp:simplePos x="0" y="0"/>
                <wp:positionH relativeFrom="column">
                  <wp:posOffset>4117340</wp:posOffset>
                </wp:positionH>
                <wp:positionV relativeFrom="paragraph">
                  <wp:posOffset>368300</wp:posOffset>
                </wp:positionV>
                <wp:extent cx="2066290" cy="2276475"/>
                <wp:effectExtent l="0" t="0" r="0" b="9525"/>
                <wp:wrapThrough wrapText="bothSides">
                  <wp:wrapPolygon edited="0">
                    <wp:start x="0" y="0"/>
                    <wp:lineTo x="0" y="21510"/>
                    <wp:lineTo x="21308" y="21510"/>
                    <wp:lineTo x="21308" y="0"/>
                    <wp:lineTo x="0" y="0"/>
                  </wp:wrapPolygon>
                </wp:wrapThrough>
                <wp:docPr id="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764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B5BD3" w14:paraId="761D98D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CF" w14:textId="77777777" w:rsidR="001B5BD3" w:rsidRDefault="001B5BD3" w:rsidP="001B5BD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61D98D8" wp14:editId="761D98D9">
                                        <wp:extent cx="254000" cy="345810"/>
                                        <wp:effectExtent l="0" t="0" r="0" b="10160"/>
                                        <wp:docPr id="445" name="Picture 4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D1" w14:textId="6EF775E4" w:rsidR="001B5BD3" w:rsidRPr="00922BE9" w:rsidRDefault="001B5BD3" w:rsidP="001B5BD3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6137BD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1B5BD3" w14:paraId="761D98D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D98D3" w14:textId="77777777" w:rsidR="001B5BD3" w:rsidRDefault="001B5BD3" w:rsidP="00E3321C">
                                  <w:pPr>
                                    <w:pStyle w:val="ny-callout-text"/>
                                  </w:pPr>
                                  <w:r w:rsidRPr="00643705">
                                    <w:rPr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>Provide an extension for students by encouraging them to build other arrays with odd numbers of tiles.</w:t>
                                  </w:r>
                                  <w:r>
                                    <w:rPr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 xml:space="preserve"> </w:t>
                                  </w:r>
                                  <w:r w:rsidRPr="00643705">
                                    <w:rPr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 xml:space="preserve"> Deepen their understanding that an even number can be broken into pairs or groups of 2, but that does not mean that odd numbers cannot be broken into equal groups </w:t>
                                  </w:r>
                                  <w:r>
                                    <w:rPr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 xml:space="preserve"> </w:t>
                                  </w:r>
                                  <w:r w:rsidRPr="00643705">
                                    <w:rPr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>(9 for example, can be constructed with 3 rows of 3).</w:t>
                                  </w:r>
                                  <w:r w:rsidRPr="00643705">
                                    <w:rPr>
                                      <w:color w:val="FF0000"/>
                                      <w:bdr w:val="none" w:sz="0" w:space="0" w:color="auto" w:frame="1"/>
                                      <w:shd w:val="clear" w:color="auto" w:fill="F6F6F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61D98D5" w14:textId="77777777" w:rsidR="001B5BD3" w:rsidRPr="002E22CF" w:rsidRDefault="001B5BD3" w:rsidP="00237DA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2pt;margin-top:29pt;width:162.7pt;height:179.2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B5BD3" w14:paraId="761D98D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CF" w14:textId="77777777" w:rsidR="001B5BD3" w:rsidRDefault="001B5BD3" w:rsidP="001B5B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1D98D8" wp14:editId="761D98D9">
                                  <wp:extent cx="254000" cy="345810"/>
                                  <wp:effectExtent l="0" t="0" r="0" b="10160"/>
                                  <wp:docPr id="445" name="Picture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D1" w14:textId="6EF775E4" w:rsidR="001B5BD3" w:rsidRPr="00922BE9" w:rsidRDefault="001B5BD3" w:rsidP="001B5BD3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6137BD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1B5BD3" w14:paraId="761D98D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D98D3" w14:textId="77777777" w:rsidR="001B5BD3" w:rsidRDefault="001B5BD3" w:rsidP="00E3321C">
                            <w:pPr>
                              <w:pStyle w:val="ny-callout-text"/>
                            </w:pPr>
                            <w:r w:rsidRPr="00643705">
                              <w:rPr>
                                <w:bdr w:val="none" w:sz="0" w:space="0" w:color="auto" w:frame="1"/>
                                <w:shd w:val="clear" w:color="auto" w:fill="F6F6F1"/>
                              </w:rPr>
                              <w:t>Provide an extension for students by encouraging them to build other arrays with odd numbers of tiles.</w:t>
                            </w:r>
                            <w:r>
                              <w:rPr>
                                <w:bdr w:val="none" w:sz="0" w:space="0" w:color="auto" w:frame="1"/>
                                <w:shd w:val="clear" w:color="auto" w:fill="F6F6F1"/>
                              </w:rPr>
                              <w:t xml:space="preserve"> </w:t>
                            </w:r>
                            <w:r w:rsidRPr="00643705">
                              <w:rPr>
                                <w:bdr w:val="none" w:sz="0" w:space="0" w:color="auto" w:frame="1"/>
                                <w:shd w:val="clear" w:color="auto" w:fill="F6F6F1"/>
                              </w:rPr>
                              <w:t xml:space="preserve"> Deepen their understanding that an even number can be broken into pairs or groups of 2, but that does not mean that odd numbers cannot be broken into equal groups </w:t>
                            </w:r>
                            <w:r>
                              <w:rPr>
                                <w:bdr w:val="none" w:sz="0" w:space="0" w:color="auto" w:frame="1"/>
                                <w:shd w:val="clear" w:color="auto" w:fill="F6F6F1"/>
                              </w:rPr>
                              <w:t xml:space="preserve"> </w:t>
                            </w:r>
                            <w:r w:rsidRPr="00643705">
                              <w:rPr>
                                <w:bdr w:val="none" w:sz="0" w:space="0" w:color="auto" w:frame="1"/>
                                <w:shd w:val="clear" w:color="auto" w:fill="F6F6F1"/>
                              </w:rPr>
                              <w:t>(9 for example, can be constructed with 3 rows of 3).</w:t>
                            </w:r>
                            <w:r w:rsidRPr="00643705">
                              <w:rPr>
                                <w:color w:val="FF0000"/>
                                <w:bdr w:val="none" w:sz="0" w:space="0" w:color="auto" w:frame="1"/>
                                <w:shd w:val="clear" w:color="auto" w:fill="F6F6F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61D98D5" w14:textId="77777777" w:rsidR="001B5BD3" w:rsidRPr="002E22CF" w:rsidRDefault="001B5BD3" w:rsidP="00237DAB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12145">
        <w:t>T:</w:t>
      </w:r>
      <w:r w:rsidR="00112145">
        <w:tab/>
      </w:r>
      <w:r w:rsidR="00643705" w:rsidRPr="00643705">
        <w:t xml:space="preserve">Let’s see if this is still true when we are adding larger numbers. </w:t>
      </w:r>
    </w:p>
    <w:p w14:paraId="761D96DE" w14:textId="7E518B7B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On your board, write the problem 10 + 12 and your answer. </w:t>
      </w:r>
    </w:p>
    <w:p w14:paraId="761D96DF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Is 10 even or odd?</w:t>
      </w:r>
    </w:p>
    <w:p w14:paraId="761D96E0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Even!</w:t>
      </w:r>
    </w:p>
    <w:p w14:paraId="761D96E1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T:</w:t>
      </w:r>
      <w:r>
        <w:tab/>
      </w:r>
      <w:r w:rsidR="00643705" w:rsidRPr="00643705">
        <w:t>Is 12 even or odd?</w:t>
      </w:r>
    </w:p>
    <w:p w14:paraId="761D96E2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Even!</w:t>
      </w:r>
    </w:p>
    <w:p w14:paraId="761D96E3" w14:textId="77777777" w:rsidR="00643705" w:rsidRPr="00643705" w:rsidRDefault="00643705" w:rsidP="00817DE4">
      <w:pPr>
        <w:pStyle w:val="ny-list-idented"/>
        <w:ind w:right="4076"/>
        <w:rPr>
          <w:rFonts w:ascii="Times New Roman" w:hAnsi="Times New Roman"/>
        </w:rPr>
      </w:pPr>
      <w:r w:rsidRPr="00643705">
        <w:t>T:</w:t>
      </w:r>
      <w:r w:rsidR="00112145">
        <w:tab/>
      </w:r>
      <w:r w:rsidRPr="00643705">
        <w:t>What is 10 + 12?</w:t>
      </w:r>
    </w:p>
    <w:p w14:paraId="761D96E4" w14:textId="4402B740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22</w:t>
      </w:r>
      <w:r w:rsidR="00916638">
        <w:t>.</w:t>
      </w:r>
    </w:p>
    <w:p w14:paraId="761D96E5" w14:textId="77777777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T:</w:t>
      </w:r>
      <w:r>
        <w:tab/>
      </w:r>
      <w:r w:rsidR="00643705" w:rsidRPr="00643705">
        <w:t xml:space="preserve">Turn and talk: </w:t>
      </w:r>
      <w:r w:rsidR="00DC0F4C">
        <w:t xml:space="preserve"> </w:t>
      </w:r>
      <w:r w:rsidR="00643705" w:rsidRPr="00643705">
        <w:t>Is 22 even or odd, and how do you know?</w:t>
      </w:r>
    </w:p>
    <w:p w14:paraId="761D96E6" w14:textId="11D40680" w:rsidR="00643705" w:rsidRPr="00643705" w:rsidRDefault="00112145" w:rsidP="00817DE4">
      <w:pPr>
        <w:pStyle w:val="ny-list-idented"/>
        <w:ind w:right="4076"/>
        <w:rPr>
          <w:rFonts w:ascii="Times New Roman" w:hAnsi="Times New Roman"/>
        </w:rPr>
      </w:pPr>
      <w:r>
        <w:t>S:</w:t>
      </w:r>
      <w:r>
        <w:tab/>
      </w:r>
      <w:r w:rsidR="00643705" w:rsidRPr="00643705">
        <w:t>It is even because I can count by 2 to get to 22.</w:t>
      </w:r>
      <w:r w:rsidR="00916638">
        <w:t xml:space="preserve"> </w:t>
      </w:r>
      <w:r w:rsidR="00643705" w:rsidRPr="00643705">
        <w:t xml:space="preserve"> </w:t>
      </w:r>
      <w:r w:rsidR="00643705" w:rsidRPr="00643705">
        <w:rPr>
          <w:rFonts w:ascii="Wingdings" w:hAnsi="Wingdings"/>
        </w:rPr>
        <w:sym w:font="Wingdings" w:char="F0E0"/>
      </w:r>
      <w:r w:rsidR="00643705" w:rsidRPr="00643705">
        <w:t xml:space="preserve"> 22 is even because the ones digit is a 2.</w:t>
      </w:r>
      <w:r w:rsidR="00916638">
        <w:t xml:space="preserve"> </w:t>
      </w:r>
      <w:r w:rsidR="00643705" w:rsidRPr="00643705">
        <w:t xml:space="preserve"> </w:t>
      </w:r>
      <w:r w:rsidR="00643705" w:rsidRPr="00643705">
        <w:rPr>
          <w:rFonts w:ascii="Wingdings" w:hAnsi="Wingdings"/>
        </w:rPr>
        <w:sym w:font="Wingdings" w:char="F0E0"/>
      </w:r>
      <w:r w:rsidR="00643705" w:rsidRPr="00643705">
        <w:t xml:space="preserve"> It is even because 11 + 11 makes 22.</w:t>
      </w:r>
    </w:p>
    <w:p w14:paraId="761D96E7" w14:textId="77777777" w:rsidR="00643705" w:rsidRPr="00643705" w:rsidRDefault="00643705" w:rsidP="00237DAB">
      <w:pPr>
        <w:pStyle w:val="ny-list-idented"/>
        <w:rPr>
          <w:rFonts w:ascii="Times New Roman" w:hAnsi="Times New Roman"/>
        </w:rPr>
      </w:pPr>
      <w:r w:rsidRPr="00643705">
        <w:t xml:space="preserve">Repeat the above process for the following possible problems: </w:t>
      </w:r>
    </w:p>
    <w:p w14:paraId="761D96E8" w14:textId="77777777" w:rsidR="00643705" w:rsidRPr="00643705" w:rsidRDefault="00643705" w:rsidP="00237DAB">
      <w:pPr>
        <w:pStyle w:val="ny-list-bullets"/>
        <w:rPr>
          <w:rFonts w:ascii="Times New Roman" w:hAnsi="Times New Roman"/>
        </w:rPr>
      </w:pPr>
      <w:r w:rsidRPr="00643705">
        <w:t xml:space="preserve">22 + 4, 22 + 3, 21 + 5 </w:t>
      </w:r>
    </w:p>
    <w:p w14:paraId="761D96E9" w14:textId="77777777" w:rsidR="00643705" w:rsidRPr="00643705" w:rsidRDefault="00643705" w:rsidP="00237DAB">
      <w:pPr>
        <w:pStyle w:val="ny-list-bullets"/>
        <w:rPr>
          <w:rFonts w:ascii="Times New Roman" w:hAnsi="Times New Roman"/>
        </w:rPr>
      </w:pPr>
      <w:r w:rsidRPr="00643705">
        <w:t>22 + 14, 22 + 13, 21 + 15</w:t>
      </w:r>
    </w:p>
    <w:p w14:paraId="761D96EA" w14:textId="77777777" w:rsidR="00643705" w:rsidRPr="00643705" w:rsidRDefault="00DC0F4C" w:rsidP="00237DAB">
      <w:pPr>
        <w:spacing w:before="245" w:after="187" w:line="302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color w:val="231F20"/>
          <w:sz w:val="26"/>
          <w:szCs w:val="26"/>
        </w:rPr>
        <w:t xml:space="preserve">Problem Set  </w:t>
      </w:r>
      <w:r w:rsidR="00643705" w:rsidRPr="00643705">
        <w:rPr>
          <w:rFonts w:ascii="Calibri" w:eastAsia="Times New Roman" w:hAnsi="Calibri" w:cs="Times New Roman"/>
          <w:b/>
          <w:bCs/>
          <w:color w:val="231F20"/>
          <w:sz w:val="26"/>
          <w:szCs w:val="26"/>
        </w:rPr>
        <w:t>(10 minutes)</w:t>
      </w:r>
    </w:p>
    <w:p w14:paraId="761D96EB" w14:textId="77777777" w:rsidR="00237DAB" w:rsidRDefault="00643705" w:rsidP="00237DAB">
      <w:pPr>
        <w:pStyle w:val="ny-paragraph"/>
      </w:pPr>
      <w:r w:rsidRPr="00643705">
        <w:t xml:space="preserve">Students should do their personal best to complete the Problem Set within the allotted 10 minutes. </w:t>
      </w:r>
      <w:r w:rsidR="00DC0F4C">
        <w:t xml:space="preserve"> </w:t>
      </w:r>
      <w:r w:rsidRPr="00643705">
        <w:t xml:space="preserve">For some classes, it may be appropriate to modify the assignment by specifying which problems they work on first. </w:t>
      </w:r>
      <w:r w:rsidR="00DC0F4C">
        <w:t xml:space="preserve"> </w:t>
      </w:r>
      <w:r w:rsidRPr="00643705">
        <w:t>Some problems do not specify a method for solving.</w:t>
      </w:r>
      <w:r w:rsidR="00DC0F4C">
        <w:t xml:space="preserve"> </w:t>
      </w:r>
      <w:r w:rsidRPr="00643705">
        <w:t xml:space="preserve"> Students should solve these problems using the RDW approach used for Application Problems.</w:t>
      </w:r>
    </w:p>
    <w:p w14:paraId="761D96EC" w14:textId="77777777" w:rsidR="00237DAB" w:rsidRDefault="00237DA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61D96ED" w14:textId="719197A9" w:rsidR="00643705" w:rsidRPr="00643705" w:rsidRDefault="00245755" w:rsidP="008210AE">
      <w:pPr>
        <w:pStyle w:val="ny-h3-boxed"/>
        <w:ind w:right="477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23D11AF5" wp14:editId="38883DD2">
            <wp:simplePos x="0" y="0"/>
            <wp:positionH relativeFrom="column">
              <wp:posOffset>3320415</wp:posOffset>
            </wp:positionH>
            <wp:positionV relativeFrom="paragraph">
              <wp:posOffset>114300</wp:posOffset>
            </wp:positionV>
            <wp:extent cx="3261360" cy="2636520"/>
            <wp:effectExtent l="0" t="0" r="0" b="5080"/>
            <wp:wrapTight wrapText="bothSides">
              <wp:wrapPolygon edited="0">
                <wp:start x="0" y="0"/>
                <wp:lineTo x="0" y="21434"/>
                <wp:lineTo x="21364" y="21434"/>
                <wp:lineTo x="21364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rPr>
          <w:bdr w:val="none" w:sz="0" w:space="0" w:color="auto" w:frame="1"/>
        </w:rPr>
        <w:t>Application Problem</w:t>
      </w:r>
      <w:r w:rsidR="00DC0F4C">
        <w:rPr>
          <w:bdr w:val="none" w:sz="0" w:space="0" w:color="auto" w:frame="1"/>
        </w:rPr>
        <w:t xml:space="preserve"> </w:t>
      </w:r>
      <w:r w:rsidR="00643705" w:rsidRPr="00643705">
        <w:rPr>
          <w:bdr w:val="none" w:sz="0" w:space="0" w:color="auto" w:frame="1"/>
        </w:rPr>
        <w:t xml:space="preserve"> (5 minutes)</w:t>
      </w:r>
    </w:p>
    <w:p w14:paraId="761D96EE" w14:textId="0E0A1DD7" w:rsidR="00643705" w:rsidRPr="00643705" w:rsidRDefault="00643705" w:rsidP="00237DAB">
      <w:pPr>
        <w:pStyle w:val="ny-paragraph"/>
        <w:ind w:right="4616"/>
        <w:rPr>
          <w:rFonts w:ascii="Times New Roman" w:hAnsi="Times New Roman"/>
        </w:rPr>
      </w:pPr>
      <w:r w:rsidRPr="00643705">
        <w:t>Note:</w:t>
      </w:r>
      <w:r w:rsidR="00DC0F4C">
        <w:t xml:space="preserve"> </w:t>
      </w:r>
      <w:r w:rsidRPr="00643705">
        <w:t xml:space="preserve"> This Application Problem follows the Concept Development to provide an opportunity for students to apply their understanding from </w:t>
      </w:r>
      <w:r w:rsidR="00336469">
        <w:t>today’s</w:t>
      </w:r>
      <w:r w:rsidRPr="00643705">
        <w:t xml:space="preserve"> lesson. </w:t>
      </w:r>
    </w:p>
    <w:p w14:paraId="761D96EF" w14:textId="77777777" w:rsidR="00643705" w:rsidRPr="00643705" w:rsidRDefault="00643705" w:rsidP="00237DAB">
      <w:pPr>
        <w:pStyle w:val="ny-paragraph"/>
        <w:ind w:right="4616"/>
        <w:rPr>
          <w:rFonts w:ascii="Times New Roman" w:hAnsi="Times New Roman"/>
        </w:rPr>
      </w:pPr>
      <w:r w:rsidRPr="00643705">
        <w:t>Mrs. Boxer has 11 boys and 9 girls at a Grade 2 party.</w:t>
      </w:r>
    </w:p>
    <w:p w14:paraId="761D96F0" w14:textId="77777777" w:rsidR="00643705" w:rsidRPr="00E3321C" w:rsidRDefault="00643705" w:rsidP="00237DAB">
      <w:pPr>
        <w:pStyle w:val="ny-list-bullets"/>
        <w:numPr>
          <w:ilvl w:val="0"/>
          <w:numId w:val="5"/>
        </w:numPr>
        <w:ind w:right="4616"/>
      </w:pPr>
      <w:r w:rsidRPr="00216C89">
        <w:t xml:space="preserve">Write the equation to show the total number of people. </w:t>
      </w:r>
    </w:p>
    <w:p w14:paraId="761D96F1" w14:textId="77777777" w:rsidR="00643705" w:rsidRPr="00E3321C" w:rsidRDefault="00643705" w:rsidP="00237DAB">
      <w:pPr>
        <w:pStyle w:val="ny-list-bullets"/>
        <w:numPr>
          <w:ilvl w:val="0"/>
          <w:numId w:val="5"/>
        </w:numPr>
        <w:ind w:right="4616"/>
      </w:pPr>
      <w:r w:rsidRPr="00216C89">
        <w:t>Are the addends even or odd?</w:t>
      </w:r>
    </w:p>
    <w:p w14:paraId="761D96F2" w14:textId="4FC18ED5" w:rsidR="00643705" w:rsidRPr="00E3321C" w:rsidRDefault="00643705" w:rsidP="00237DAB">
      <w:pPr>
        <w:pStyle w:val="ny-list-bullets"/>
        <w:numPr>
          <w:ilvl w:val="0"/>
          <w:numId w:val="5"/>
        </w:numPr>
        <w:ind w:right="4616"/>
      </w:pPr>
      <w:r w:rsidRPr="00216C89">
        <w:t xml:space="preserve">Mrs. Boxer wants to pair everyone up for a game. </w:t>
      </w:r>
      <w:r w:rsidR="00DC0F4C" w:rsidRPr="00216C89">
        <w:t xml:space="preserve"> </w:t>
      </w:r>
      <w:r w:rsidRPr="00216C89">
        <w:t xml:space="preserve">Does she have the right number of people for everyone to have a partner? </w:t>
      </w:r>
    </w:p>
    <w:p w14:paraId="761D96F3" w14:textId="77777777" w:rsidR="00643705" w:rsidRPr="00643705" w:rsidRDefault="00643705" w:rsidP="00774184">
      <w:pPr>
        <w:pStyle w:val="ny-h3-boxed"/>
        <w:ind w:right="4436"/>
        <w:rPr>
          <w:rFonts w:ascii="Times New Roman" w:hAnsi="Times New Roman"/>
          <w:sz w:val="24"/>
          <w:szCs w:val="24"/>
        </w:rPr>
      </w:pPr>
      <w:r w:rsidRPr="00643705">
        <w:rPr>
          <w:bdr w:val="none" w:sz="0" w:space="0" w:color="auto" w:frame="1"/>
        </w:rPr>
        <w:t xml:space="preserve">Student Debrief </w:t>
      </w:r>
      <w:r w:rsidR="00DC0F4C">
        <w:rPr>
          <w:bdr w:val="none" w:sz="0" w:space="0" w:color="auto" w:frame="1"/>
        </w:rPr>
        <w:t xml:space="preserve"> </w:t>
      </w:r>
      <w:r w:rsidRPr="00643705">
        <w:rPr>
          <w:bdr w:val="none" w:sz="0" w:space="0" w:color="auto" w:frame="1"/>
        </w:rPr>
        <w:t>(10 minutes)</w:t>
      </w:r>
      <w:r w:rsidR="003A353C" w:rsidRPr="003A353C">
        <w:rPr>
          <w:noProof/>
          <w:bdr w:val="none" w:sz="0" w:space="0" w:color="auto"/>
          <w:shd w:val="clear" w:color="auto" w:fill="auto"/>
        </w:rPr>
        <w:t xml:space="preserve"> </w:t>
      </w:r>
    </w:p>
    <w:p w14:paraId="761D96F4" w14:textId="77777777" w:rsidR="00643705" w:rsidRPr="00643705" w:rsidRDefault="00643705" w:rsidP="00216C89">
      <w:pPr>
        <w:pStyle w:val="ny-paragraph"/>
        <w:ind w:right="26"/>
        <w:rPr>
          <w:rFonts w:ascii="Times New Roman" w:hAnsi="Times New Roman"/>
        </w:rPr>
      </w:pPr>
      <w:r w:rsidRPr="00643705">
        <w:rPr>
          <w:b/>
          <w:bCs/>
        </w:rPr>
        <w:t>Lesson Objective:</w:t>
      </w:r>
      <w:r w:rsidRPr="00643705">
        <w:t xml:space="preserve"> </w:t>
      </w:r>
      <w:r w:rsidR="00DC0F4C">
        <w:t xml:space="preserve"> </w:t>
      </w:r>
      <w:r w:rsidRPr="00643705">
        <w:t xml:space="preserve">Use rectangular arrays to investigate odd and even numbers. </w:t>
      </w:r>
    </w:p>
    <w:p w14:paraId="761D96F5" w14:textId="5E1A8ABC" w:rsidR="00643705" w:rsidRPr="00643705" w:rsidRDefault="00643705" w:rsidP="00216C89">
      <w:pPr>
        <w:pStyle w:val="ny-paragraph"/>
        <w:ind w:right="26"/>
        <w:rPr>
          <w:rFonts w:ascii="Times New Roman" w:hAnsi="Times New Roman"/>
        </w:rPr>
      </w:pPr>
      <w:r w:rsidRPr="00643705">
        <w:t xml:space="preserve">The Student Debrief is intended to invite reflection and active processing of the total lesson experience. </w:t>
      </w:r>
    </w:p>
    <w:p w14:paraId="761D96F6" w14:textId="3B492EA8" w:rsidR="00643705" w:rsidRPr="00643705" w:rsidRDefault="00216C89" w:rsidP="00AA75D7">
      <w:pPr>
        <w:pStyle w:val="ny-paragraph"/>
        <w:ind w:right="4616"/>
        <w:rPr>
          <w:rFonts w:ascii="Times New Roman" w:hAnsi="Times New Roman"/>
          <w:bdr w:val="none" w:sz="0" w:space="0" w:color="auto" w:frame="1"/>
          <w:shd w:val="clear" w:color="auto" w:fill="F6F6F1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354EDF63" wp14:editId="018FAD24">
            <wp:simplePos x="0" y="0"/>
            <wp:positionH relativeFrom="column">
              <wp:posOffset>3474720</wp:posOffset>
            </wp:positionH>
            <wp:positionV relativeFrom="paragraph">
              <wp:posOffset>116840</wp:posOffset>
            </wp:positionV>
            <wp:extent cx="2743200" cy="3547745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643705">
        <w:t xml:space="preserve">Invite students to review their solutions for the Problem Set. </w:t>
      </w:r>
      <w:r w:rsidR="00DC0F4C">
        <w:t xml:space="preserve"> </w:t>
      </w:r>
      <w:r w:rsidR="00643705" w:rsidRPr="00643705">
        <w:t xml:space="preserve">They should check work by comparing answers with a partner before going over answers as a class. </w:t>
      </w:r>
      <w:r w:rsidR="00DC0F4C">
        <w:t xml:space="preserve"> </w:t>
      </w:r>
      <w:r w:rsidR="00643705" w:rsidRPr="00643705">
        <w:t xml:space="preserve">Look for misconceptions or misunderstandings that can be addressed in the Debrief. </w:t>
      </w:r>
      <w:r w:rsidR="00DC0F4C">
        <w:t xml:space="preserve"> </w:t>
      </w:r>
      <w:r w:rsidR="00643705" w:rsidRPr="00643705">
        <w:t xml:space="preserve">Guide students in a conversation to debrief the Problem Set and process the lesson. </w:t>
      </w:r>
    </w:p>
    <w:p w14:paraId="761D96F7" w14:textId="35278391" w:rsidR="00643705" w:rsidRPr="00643705" w:rsidRDefault="00055F3D" w:rsidP="00AA75D7">
      <w:pPr>
        <w:pStyle w:val="ny-paragraph"/>
        <w:ind w:right="4616"/>
        <w:rPr>
          <w:rFonts w:ascii="Times New Roman" w:hAnsi="Times New Roman"/>
          <w:bdr w:val="none" w:sz="0" w:space="0" w:color="auto" w:frame="1"/>
          <w:shd w:val="clear" w:color="auto" w:fill="F6F6F1"/>
        </w:rPr>
      </w:pPr>
      <w:r>
        <w:t>A</w:t>
      </w:r>
      <w:r w:rsidR="00643705" w:rsidRPr="00AA75D7">
        <w:t xml:space="preserve">ny combination of the questions below </w:t>
      </w:r>
      <w:r>
        <w:t xml:space="preserve">may be used </w:t>
      </w:r>
      <w:r w:rsidR="00643705" w:rsidRPr="00AA75D7">
        <w:t>to lead the discussion</w:t>
      </w:r>
      <w:r w:rsidR="00643705" w:rsidRPr="00643705">
        <w:t>.</w:t>
      </w:r>
    </w:p>
    <w:p w14:paraId="761D96F8" w14:textId="4E00A216" w:rsidR="00643705" w:rsidRPr="002D5F5C" w:rsidRDefault="00643705" w:rsidP="00237DAB">
      <w:pPr>
        <w:pStyle w:val="ny-list-bullets"/>
        <w:ind w:right="4616"/>
      </w:pPr>
      <w:r w:rsidRPr="002D5F5C">
        <w:t xml:space="preserve">For Problem 1(a), what is the difference between your two drawings? </w:t>
      </w:r>
      <w:r w:rsidR="00055F3D">
        <w:t xml:space="preserve"> </w:t>
      </w:r>
      <w:r w:rsidRPr="002D5F5C">
        <w:t xml:space="preserve">Can you make an array with 2 rows or columns for an odd number of objects? </w:t>
      </w:r>
      <w:r w:rsidR="00055F3D">
        <w:t xml:space="preserve"> </w:t>
      </w:r>
      <w:r w:rsidRPr="002D5F5C">
        <w:t xml:space="preserve">Can you group the circles differently and still make an array? </w:t>
      </w:r>
    </w:p>
    <w:p w14:paraId="761D96F9" w14:textId="6B2E0E34" w:rsidR="00643705" w:rsidRPr="002D5F5C" w:rsidRDefault="00643705" w:rsidP="00237DAB">
      <w:pPr>
        <w:pStyle w:val="ny-list-bullets"/>
        <w:ind w:right="4616"/>
      </w:pPr>
      <w:r w:rsidRPr="002D5F5C">
        <w:t xml:space="preserve">For Problem 1(b), must your array show 2 equal rows or columns for a number to be even? </w:t>
      </w:r>
      <w:r w:rsidR="00055F3D">
        <w:t xml:space="preserve"> </w:t>
      </w:r>
      <w:r w:rsidRPr="002D5F5C">
        <w:t xml:space="preserve">What about 4 rows of 3? </w:t>
      </w:r>
      <w:r w:rsidR="00055F3D">
        <w:t xml:space="preserve"> </w:t>
      </w:r>
      <w:r w:rsidRPr="002D5F5C">
        <w:t xml:space="preserve">Can you split that array into groups of 2? </w:t>
      </w:r>
    </w:p>
    <w:p w14:paraId="761D96FA" w14:textId="6DD98CEF" w:rsidR="0091253A" w:rsidRDefault="00643705" w:rsidP="008B3D27">
      <w:pPr>
        <w:pStyle w:val="ny-list-bullets"/>
        <w:ind w:right="4616"/>
      </w:pPr>
      <w:r w:rsidRPr="002D5F5C">
        <w:t xml:space="preserve">If you have rows of 3, is it true that the number must be odd? </w:t>
      </w:r>
      <w:r w:rsidR="00055F3D">
        <w:t xml:space="preserve"> </w:t>
      </w:r>
      <w:r w:rsidRPr="002D5F5C">
        <w:t>When will the number be even?</w:t>
      </w:r>
      <w:r w:rsidR="00B24F07" w:rsidRPr="00B24F07">
        <w:t xml:space="preserve"> </w:t>
      </w:r>
    </w:p>
    <w:p w14:paraId="761D96FD" w14:textId="736A5856" w:rsidR="00237DAB" w:rsidRDefault="00643705" w:rsidP="00F330EE">
      <w:pPr>
        <w:pStyle w:val="ny-list-bullets"/>
        <w:tabs>
          <w:tab w:val="clear" w:pos="400"/>
        </w:tabs>
        <w:ind w:right="26"/>
      </w:pPr>
      <w:r w:rsidRPr="002D5F5C">
        <w:t xml:space="preserve">What have you learned about the total when adding different combinations of even and odd addends? </w:t>
      </w:r>
      <w:r w:rsidR="00336469">
        <w:t xml:space="preserve"> </w:t>
      </w:r>
      <w:r w:rsidRPr="002D5F5C">
        <w:t xml:space="preserve">How does this connect to the 1 more/1 less circle on the first page of the Problem Set? </w:t>
      </w:r>
    </w:p>
    <w:p w14:paraId="761D96FE" w14:textId="51CBC6C3" w:rsidR="00643705" w:rsidRPr="002D5F5C" w:rsidRDefault="00216C89" w:rsidP="00237DAB">
      <w:pPr>
        <w:pStyle w:val="ny-list-bullets"/>
        <w:ind w:right="26"/>
      </w:pPr>
      <w:r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3B3DE657" wp14:editId="5812417C">
            <wp:simplePos x="0" y="0"/>
            <wp:positionH relativeFrom="column">
              <wp:posOffset>3474720</wp:posOffset>
            </wp:positionH>
            <wp:positionV relativeFrom="page">
              <wp:posOffset>1280160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05" w:rsidRPr="002D5F5C">
        <w:t xml:space="preserve">Can you only build rectangular arrays for even numbers? </w:t>
      </w:r>
      <w:r w:rsidR="00DC0F4C">
        <w:t xml:space="preserve"> </w:t>
      </w:r>
      <w:r w:rsidR="00643705" w:rsidRPr="002D5F5C">
        <w:t xml:space="preserve">(Think about 15.) </w:t>
      </w:r>
      <w:r w:rsidR="004D7516">
        <w:t xml:space="preserve"> </w:t>
      </w:r>
      <w:r w:rsidR="00643705" w:rsidRPr="002D5F5C">
        <w:t xml:space="preserve">How do you know? </w:t>
      </w:r>
    </w:p>
    <w:p w14:paraId="761D96FF" w14:textId="77777777" w:rsidR="00643705" w:rsidRPr="00643705" w:rsidRDefault="00643705" w:rsidP="00DE53DA">
      <w:pPr>
        <w:pStyle w:val="ny-h4"/>
        <w:rPr>
          <w:rFonts w:ascii="Times New Roman" w:hAnsi="Times New Roman"/>
          <w:sz w:val="24"/>
          <w:szCs w:val="24"/>
        </w:rPr>
      </w:pPr>
      <w:r w:rsidRPr="00643705">
        <w:t xml:space="preserve">Exit Ticket </w:t>
      </w:r>
      <w:r w:rsidR="00DC0F4C">
        <w:t xml:space="preserve"> </w:t>
      </w:r>
      <w:r w:rsidRPr="00643705">
        <w:t>(3 minutes)</w:t>
      </w:r>
    </w:p>
    <w:p w14:paraId="761D9700" w14:textId="610599B0" w:rsidR="00F902EE" w:rsidRDefault="00643705" w:rsidP="002D5F5C">
      <w:pPr>
        <w:pStyle w:val="ny-paragraph"/>
        <w:sectPr w:rsidR="00F902EE" w:rsidSect="001715A5">
          <w:headerReference w:type="default" r:id="rId35"/>
          <w:footerReference w:type="default" r:id="rId36"/>
          <w:pgSz w:w="12240" w:h="15840"/>
          <w:pgMar w:top="1915" w:right="1598" w:bottom="1195" w:left="806" w:header="547" w:footer="1613" w:gutter="0"/>
          <w:pgNumType w:start="38"/>
          <w:cols w:space="720"/>
          <w:docGrid w:linePitch="360"/>
        </w:sectPr>
      </w:pPr>
      <w:r w:rsidRPr="00643705">
        <w:t>After the Student Debrief, instruct students to complete the Exit Ticket.</w:t>
      </w:r>
      <w:r w:rsidR="00DC0F4C">
        <w:t xml:space="preserve"> </w:t>
      </w:r>
      <w:r w:rsidRPr="00643705">
        <w:t xml:space="preserve"> A review of their work will help </w:t>
      </w:r>
      <w:r w:rsidR="004D7516">
        <w:t xml:space="preserve">with </w:t>
      </w:r>
      <w:r w:rsidRPr="00643705">
        <w:t>assess</w:t>
      </w:r>
      <w:r w:rsidR="004D7516">
        <w:t>ing</w:t>
      </w:r>
      <w:r w:rsidRPr="00643705">
        <w:t xml:space="preserve"> students’ understanding of the concepts that were presented in </w:t>
      </w:r>
      <w:r w:rsidR="004D7516">
        <w:t>today’s</w:t>
      </w:r>
      <w:r w:rsidR="004D7516" w:rsidRPr="00643705">
        <w:t xml:space="preserve"> </w:t>
      </w:r>
      <w:r w:rsidRPr="00643705">
        <w:t>lesson and plan</w:t>
      </w:r>
      <w:r w:rsidR="004D7516">
        <w:t>ning</w:t>
      </w:r>
      <w:r w:rsidRPr="00643705">
        <w:t xml:space="preserve"> more effectively for future lessons.</w:t>
      </w:r>
      <w:r w:rsidR="00DC0F4C">
        <w:t xml:space="preserve"> </w:t>
      </w:r>
      <w:r w:rsidRPr="00643705">
        <w:t xml:space="preserve"> </w:t>
      </w:r>
      <w:r w:rsidR="004D7516">
        <w:t xml:space="preserve">The questions may be read </w:t>
      </w:r>
      <w:r w:rsidRPr="00643705">
        <w:t>aloud to the students.</w:t>
      </w:r>
    </w:p>
    <w:p w14:paraId="761D9701" w14:textId="77777777" w:rsidR="002D5F5C" w:rsidRPr="00F05016" w:rsidRDefault="002D5F5C" w:rsidP="00F902EE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61D9702" w14:textId="77777777" w:rsidR="00643705" w:rsidRPr="00643705" w:rsidRDefault="00987D4E" w:rsidP="00E3321C">
      <w:pPr>
        <w:spacing w:before="100" w:beforeAutospacing="1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1. 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Use the objects to create an array. </w:t>
      </w:r>
    </w:p>
    <w:tbl>
      <w:tblPr>
        <w:tblpPr w:leftFromText="187" w:rightFromText="187" w:vertAnchor="text" w:tblpXSpec="center" w:tblpY="1"/>
        <w:tblOverlap w:val="never"/>
        <w:tblW w:w="980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0"/>
        <w:gridCol w:w="3675"/>
        <w:gridCol w:w="3836"/>
      </w:tblGrid>
      <w:tr w:rsidR="00643705" w:rsidRPr="00643705" w14:paraId="761D9713" w14:textId="77777777" w:rsidTr="001F7FC7">
        <w:trPr>
          <w:trHeight w:val="3132"/>
        </w:trPr>
        <w:tc>
          <w:tcPr>
            <w:tcW w:w="229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03" w14:textId="77777777" w:rsidR="00643705" w:rsidRPr="00643705" w:rsidRDefault="00DB6C04" w:rsidP="00AA75D7">
            <w:pPr>
              <w:spacing w:before="100" w:beforeAutospacing="1" w:after="0" w:line="288" w:lineRule="auto"/>
              <w:jc w:val="both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1D97E9" wp14:editId="58B592FC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1661342</wp:posOffset>
                      </wp:positionV>
                      <wp:extent cx="201295" cy="165735"/>
                      <wp:effectExtent l="0" t="0" r="27305" b="24765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6" o:spid="_x0000_s1026" style="position:absolute;margin-left:14.25pt;margin-top:130.8pt;width:15.8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EF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61D97EB" wp14:editId="48D4B0C0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1609725</wp:posOffset>
                      </wp:positionV>
                      <wp:extent cx="201295" cy="165735"/>
                      <wp:effectExtent l="0" t="0" r="27305" b="24765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7" o:spid="_x0000_s1026" style="position:absolute;margin-left:69.2pt;margin-top:126.75pt;width:15.85pt;height:1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IvkQ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1D97ED" wp14:editId="228DA279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1421130</wp:posOffset>
                      </wp:positionV>
                      <wp:extent cx="201295" cy="165735"/>
                      <wp:effectExtent l="0" t="0" r="27305" b="24765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6" o:spid="_x0000_s1026" style="position:absolute;margin-left:32.75pt;margin-top:111.9pt;width:15.85pt;height:1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1D97EF" wp14:editId="2E9EC4F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1005840</wp:posOffset>
                      </wp:positionV>
                      <wp:extent cx="201295" cy="165735"/>
                      <wp:effectExtent l="0" t="0" r="27305" b="2476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4" o:spid="_x0000_s1026" style="position:absolute;margin-left:63.6pt;margin-top:79.2pt;width:15.85pt;height:13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61D97F1" wp14:editId="1BF601E2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617855</wp:posOffset>
                      </wp:positionV>
                      <wp:extent cx="201295" cy="165735"/>
                      <wp:effectExtent l="0" t="0" r="27305" b="24765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5" o:spid="_x0000_s1026" style="position:absolute;margin-left:54.7pt;margin-top:48.65pt;width:15.85pt;height:13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61D97F3" wp14:editId="47B2F4A5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1170305</wp:posOffset>
                      </wp:positionV>
                      <wp:extent cx="201295" cy="165735"/>
                      <wp:effectExtent l="0" t="0" r="27305" b="24765"/>
                      <wp:wrapNone/>
                      <wp:docPr id="319" name="Oval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9" o:spid="_x0000_s1026" style="position:absolute;margin-left:9.35pt;margin-top:92.15pt;width:15.85pt;height:13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Ai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1D97F5" wp14:editId="37604AF7">
                      <wp:simplePos x="0" y="0"/>
                      <wp:positionH relativeFrom="column">
                        <wp:posOffset>335865</wp:posOffset>
                      </wp:positionH>
                      <wp:positionV relativeFrom="paragraph">
                        <wp:posOffset>841870</wp:posOffset>
                      </wp:positionV>
                      <wp:extent cx="201295" cy="165735"/>
                      <wp:effectExtent l="0" t="0" r="27305" b="24765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8" o:spid="_x0000_s1026" style="position:absolute;margin-left:26.45pt;margin-top:66.3pt;width:15.85pt;height:13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WS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1D97F7" wp14:editId="0428A43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595630</wp:posOffset>
                      </wp:positionV>
                      <wp:extent cx="201295" cy="165735"/>
                      <wp:effectExtent l="0" t="0" r="27305" b="24765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3" o:spid="_x0000_s1026" style="position:absolute;margin-left:4.3pt;margin-top:46.9pt;width:15.85pt;height:13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EY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1D97F9" wp14:editId="2630E4EB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422275</wp:posOffset>
                      </wp:positionV>
                      <wp:extent cx="201295" cy="165735"/>
                      <wp:effectExtent l="0" t="0" r="27305" b="24765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1" o:spid="_x0000_s1026" style="position:absolute;margin-left:32.7pt;margin-top:33.25pt;width:15.85pt;height:1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" filled="f" strokecolor="black [3213]" strokeweight="2pt"/>
                  </w:pict>
                </mc:Fallback>
              </mc:AlternateConten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1D97FB" wp14:editId="3CCAC66A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229870</wp:posOffset>
                      </wp:positionV>
                      <wp:extent cx="201295" cy="165735"/>
                      <wp:effectExtent l="0" t="0" r="27305" b="24765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2" o:spid="_x0000_s1026" style="position:absolute;margin-left:65.25pt;margin-top:18.1pt;width:15.85pt;height:1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So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="00643705"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a.</w:t>
            </w:r>
            <w:r w:rsidR="00F37461" w:rsidRPr="00C44C5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04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Array </w:t>
            </w:r>
          </w:p>
          <w:p w14:paraId="761D9705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6" w14:textId="77777777" w:rsid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7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8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9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A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B" w14:textId="7749DAA2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There are an even/odd (circle one) number of circles. </w:t>
            </w:r>
          </w:p>
        </w:tc>
        <w:tc>
          <w:tcPr>
            <w:tcW w:w="383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0C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less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circle. </w:t>
            </w:r>
          </w:p>
          <w:p w14:paraId="761D970D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E" w14:textId="77777777" w:rsid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0F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0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1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2" w14:textId="52D019C0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(circle one) number of circles.</w:t>
            </w:r>
          </w:p>
        </w:tc>
      </w:tr>
    </w:tbl>
    <w:tbl>
      <w:tblPr>
        <w:tblpPr w:leftFromText="187" w:rightFromText="187" w:topFromText="144" w:bottomFromText="144" w:vertAnchor="text" w:tblpXSpec="center" w:tblpY="375"/>
        <w:tblOverlap w:val="never"/>
        <w:tblW w:w="980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0"/>
        <w:gridCol w:w="3675"/>
        <w:gridCol w:w="3836"/>
      </w:tblGrid>
      <w:tr w:rsidR="00DB6C04" w:rsidRPr="00643705" w14:paraId="761D9726" w14:textId="77777777" w:rsidTr="001F7FC7">
        <w:trPr>
          <w:trHeight w:val="3498"/>
        </w:trPr>
        <w:tc>
          <w:tcPr>
            <w:tcW w:w="229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14" w14:textId="77777777" w:rsidR="00643705" w:rsidRPr="00643705" w:rsidRDefault="00DB6C04" w:rsidP="00AA75D7">
            <w:pPr>
              <w:spacing w:before="100" w:beforeAutospacing="1" w:after="0" w:line="288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61D97FD" wp14:editId="4A2AAF7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41910</wp:posOffset>
                      </wp:positionV>
                      <wp:extent cx="201295" cy="165735"/>
                      <wp:effectExtent l="0" t="0" r="27305" b="24765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9" o:spid="_x0000_s1026" style="position:absolute;margin-left:79.3pt;margin-top:3.3pt;width:15.85pt;height:13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kZkQ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61D97FF" wp14:editId="62996135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256540</wp:posOffset>
                      </wp:positionV>
                      <wp:extent cx="201295" cy="165735"/>
                      <wp:effectExtent l="0" t="0" r="27305" b="24765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8" o:spid="_x0000_s1026" style="position:absolute;margin-left:38.4pt;margin-top:20.2pt;width:15.85pt;height:1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bTkQ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61D9801" wp14:editId="31332252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403860</wp:posOffset>
                      </wp:positionV>
                      <wp:extent cx="201295" cy="165735"/>
                      <wp:effectExtent l="0" t="0" r="27305" b="24765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3" o:spid="_x0000_s1026" style="position:absolute;margin-left:85.5pt;margin-top:31.8pt;width:15.85pt;height:1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61D9803" wp14:editId="11B8652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405765</wp:posOffset>
                      </wp:positionV>
                      <wp:extent cx="201295" cy="165735"/>
                      <wp:effectExtent l="0" t="0" r="27305" b="24765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0" o:spid="_x0000_s1026" style="position:absolute;margin-left:4.35pt;margin-top:31.95pt;width:15.85pt;height:13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ALkA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61D9805" wp14:editId="6A0C6573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725170</wp:posOffset>
                      </wp:positionV>
                      <wp:extent cx="201295" cy="165735"/>
                      <wp:effectExtent l="0" t="0" r="27305" b="24765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4" o:spid="_x0000_s1026" style="position:absolute;margin-left:54pt;margin-top:57.1pt;width:15.85pt;height:13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1D9807" wp14:editId="789CCB09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1047115</wp:posOffset>
                      </wp:positionV>
                      <wp:extent cx="201295" cy="165735"/>
                      <wp:effectExtent l="0" t="0" r="27305" b="24765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5" o:spid="_x0000_s1026" style="position:absolute;margin-left:21.2pt;margin-top:82.45pt;width:15.85pt;height:13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61D9809" wp14:editId="3226057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1272540</wp:posOffset>
                      </wp:positionV>
                      <wp:extent cx="201295" cy="165735"/>
                      <wp:effectExtent l="0" t="0" r="27305" b="24765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6" o:spid="_x0000_s1026" style="position:absolute;margin-left:-2.1pt;margin-top:100.2pt;width:15.85pt;height:13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61D980B" wp14:editId="77AB8C8D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1046480</wp:posOffset>
                      </wp:positionV>
                      <wp:extent cx="201295" cy="165735"/>
                      <wp:effectExtent l="0" t="0" r="27305" b="24765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7" o:spid="_x0000_s1026" style="position:absolute;margin-left:71.65pt;margin-top:82.4pt;width:15.85pt;height:13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61D980D" wp14:editId="0B3BE886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1438275</wp:posOffset>
                      </wp:positionV>
                      <wp:extent cx="201295" cy="165735"/>
                      <wp:effectExtent l="0" t="0" r="27305" b="24765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8" o:spid="_x0000_s1026" style="position:absolute;margin-left:65.15pt;margin-top:113.25pt;width:15.85pt;height:13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1D980F" wp14:editId="1454145B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1736090</wp:posOffset>
                      </wp:positionV>
                      <wp:extent cx="201295" cy="165735"/>
                      <wp:effectExtent l="0" t="0" r="27305" b="24765"/>
                      <wp:wrapNone/>
                      <wp:docPr id="89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89" o:spid="_x0000_s1026" style="position:absolute;margin-left:49.3pt;margin-top:136.7pt;width:15.85pt;height:13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61D9811" wp14:editId="789D98F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1273175</wp:posOffset>
                      </wp:positionV>
                      <wp:extent cx="201295" cy="165735"/>
                      <wp:effectExtent l="0" t="0" r="27305" b="24765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2" o:spid="_x0000_s1026" style="position:absolute;margin-left:37pt;margin-top:100.25pt;width:15.85pt;height:13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TnkQ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61D9813" wp14:editId="5101EE28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1439100</wp:posOffset>
                      </wp:positionV>
                      <wp:extent cx="201295" cy="165735"/>
                      <wp:effectExtent l="0" t="0" r="27305" b="24765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4" o:spid="_x0000_s1026" style="position:absolute;margin-left:14.6pt;margin-top:113.3pt;width:15.85pt;height:13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b.</w:t>
            </w:r>
            <w:r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15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Array </w:t>
            </w:r>
          </w:p>
          <w:p w14:paraId="761D9716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7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8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9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A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B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C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1D" w14:textId="790A901D" w:rsidR="00643705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There are an even/odd (circle one) number of circles. </w:t>
            </w:r>
          </w:p>
        </w:tc>
        <w:tc>
          <w:tcPr>
            <w:tcW w:w="383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1E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more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circle. </w:t>
            </w:r>
          </w:p>
          <w:p w14:paraId="761D971F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0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1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2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3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4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5" w14:textId="499CC6C5" w:rsidR="00643705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(circle one) number of circles.</w:t>
            </w:r>
          </w:p>
        </w:tc>
      </w:tr>
    </w:tbl>
    <w:tbl>
      <w:tblPr>
        <w:tblpPr w:leftFromText="187" w:rightFromText="187" w:vertAnchor="text" w:tblpXSpec="center" w:tblpY="1"/>
        <w:tblOverlap w:val="never"/>
        <w:tblW w:w="97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87"/>
        <w:gridCol w:w="3690"/>
        <w:gridCol w:w="3780"/>
      </w:tblGrid>
      <w:tr w:rsidR="00643705" w:rsidRPr="00643705" w14:paraId="761D9739" w14:textId="77777777" w:rsidTr="00AA75D7">
        <w:trPr>
          <w:trHeight w:val="3477"/>
        </w:trPr>
        <w:tc>
          <w:tcPr>
            <w:tcW w:w="2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27" w14:textId="77777777" w:rsidR="00643705" w:rsidRPr="00643705" w:rsidRDefault="00DB6C04" w:rsidP="00AA75D7">
            <w:pPr>
              <w:spacing w:before="100" w:beforeAutospacing="1" w:after="0" w:line="288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61D9815" wp14:editId="521A57CF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1033780</wp:posOffset>
                      </wp:positionV>
                      <wp:extent cx="201295" cy="165735"/>
                      <wp:effectExtent l="0" t="0" r="27305" b="24765"/>
                      <wp:wrapNone/>
                      <wp:docPr id="122" name="Oval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2" o:spid="_x0000_s1026" style="position:absolute;margin-left:71.4pt;margin-top:81.4pt;width:15.85pt;height:13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2RkQIAAIU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61D9817" wp14:editId="57A793E3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761365</wp:posOffset>
                      </wp:positionV>
                      <wp:extent cx="201295" cy="165735"/>
                      <wp:effectExtent l="0" t="0" r="27305" b="24765"/>
                      <wp:wrapNone/>
                      <wp:docPr id="105" name="Ova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5" o:spid="_x0000_s1026" style="position:absolute;margin-left:44.35pt;margin-top:59.95pt;width:15.85pt;height:13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1D9819" wp14:editId="52E156B0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475615</wp:posOffset>
                      </wp:positionV>
                      <wp:extent cx="201295" cy="165735"/>
                      <wp:effectExtent l="0" t="0" r="27305" b="24765"/>
                      <wp:wrapNone/>
                      <wp:docPr id="101" name="Ova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1" o:spid="_x0000_s1026" style="position:absolute;margin-left:77.8pt;margin-top:37.45pt;width:15.85pt;height:1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61D981B" wp14:editId="29C7750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113665</wp:posOffset>
                      </wp:positionV>
                      <wp:extent cx="201295" cy="165735"/>
                      <wp:effectExtent l="0" t="0" r="27305" b="24765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9" o:spid="_x0000_s1026" style="position:absolute;margin-left:71.6pt;margin-top:8.95pt;width:15.85pt;height:13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1D981D" wp14:editId="63E083BF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328295</wp:posOffset>
                      </wp:positionV>
                      <wp:extent cx="201295" cy="165735"/>
                      <wp:effectExtent l="0" t="0" r="27305" b="24765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6" o:spid="_x0000_s1026" style="position:absolute;margin-left:47.5pt;margin-top:25.85pt;width:15.85pt;height:1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h5kQIAAIM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61D981F" wp14:editId="372B352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1969770</wp:posOffset>
                      </wp:positionV>
                      <wp:extent cx="201295" cy="165735"/>
                      <wp:effectExtent l="0" t="0" r="27305" b="24765"/>
                      <wp:wrapNone/>
                      <wp:docPr id="388" name="Oval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8" o:spid="_x0000_s1026" style="position:absolute;margin-left:47.85pt;margin-top:155.1pt;width:15.85pt;height:1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61D9821" wp14:editId="0FA372FD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1650365</wp:posOffset>
                      </wp:positionV>
                      <wp:extent cx="201295" cy="165735"/>
                      <wp:effectExtent l="0" t="0" r="27305" b="24765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7" o:spid="_x0000_s1026" style="position:absolute;margin-left:54.55pt;margin-top:129.95pt;width:15.85pt;height:13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61D9823" wp14:editId="0C7F0883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1344930</wp:posOffset>
                      </wp:positionV>
                      <wp:extent cx="201295" cy="165735"/>
                      <wp:effectExtent l="0" t="0" r="27305" b="24765"/>
                      <wp:wrapNone/>
                      <wp:docPr id="127" name="Oval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7" o:spid="_x0000_s1026" style="position:absolute;margin-left:72.5pt;margin-top:105.9pt;width:15.85pt;height:1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1D9825" wp14:editId="007650B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1178560</wp:posOffset>
                      </wp:positionV>
                      <wp:extent cx="201295" cy="165735"/>
                      <wp:effectExtent l="0" t="0" r="27305" b="24765"/>
                      <wp:wrapNone/>
                      <wp:docPr id="106" name="Ova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6" o:spid="_x0000_s1026" style="position:absolute;margin-left:8.95pt;margin-top:92.8pt;width:15.85pt;height:13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1D9827" wp14:editId="5602A4F7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1343660</wp:posOffset>
                      </wp:positionV>
                      <wp:extent cx="201295" cy="165735"/>
                      <wp:effectExtent l="0" t="0" r="27305" b="24765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7" o:spid="_x0000_s1026" style="position:absolute;margin-left:40.6pt;margin-top:105.8pt;width:15.85pt;height:1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61D9829" wp14:editId="3E7F6B94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953135</wp:posOffset>
                      </wp:positionV>
                      <wp:extent cx="201295" cy="165735"/>
                      <wp:effectExtent l="0" t="0" r="27305" b="24765"/>
                      <wp:wrapNone/>
                      <wp:docPr id="385" name="Oval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5" o:spid="_x0000_s1026" style="position:absolute;margin-left:24.65pt;margin-top:75.05pt;width:15.85pt;height:13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61D982B" wp14:editId="394ED586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321310</wp:posOffset>
                      </wp:positionV>
                      <wp:extent cx="201295" cy="165735"/>
                      <wp:effectExtent l="0" t="0" r="27305" b="2476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4" o:spid="_x0000_s1026" style="position:absolute;margin-left:21.1pt;margin-top:25.3pt;width:15.85pt;height:13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61D982D" wp14:editId="2062377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631825</wp:posOffset>
                      </wp:positionV>
                      <wp:extent cx="201295" cy="165735"/>
                      <wp:effectExtent l="0" t="0" r="27305" b="24765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0" o:spid="_x0000_s1026" style="position:absolute;margin-left:.4pt;margin-top:49.75pt;width:15.85pt;height:1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" filled="f" strokecolor="black [3213]" strokeweight="2pt"/>
                  </w:pict>
                </mc:Fallback>
              </mc:AlternateConten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61D982F" wp14:editId="72F6BC80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1510665</wp:posOffset>
                      </wp:positionV>
                      <wp:extent cx="201295" cy="165735"/>
                      <wp:effectExtent l="0" t="0" r="27305" b="24765"/>
                      <wp:wrapNone/>
                      <wp:docPr id="386" name="Oval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6" o:spid="_x0000_s1026" style="position:absolute;margin-left:17.2pt;margin-top:118.95pt;width:15.85pt;height:13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="00643705"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c.</w:t>
            </w:r>
            <w:r w:rsidRPr="00DB6C04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28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Array </w:t>
            </w:r>
          </w:p>
          <w:p w14:paraId="761D9729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A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B" w14:textId="77777777" w:rsid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C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D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E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2F" w14:textId="77777777" w:rsidR="00DB6C04" w:rsidRPr="00643705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30" w14:textId="09FFA804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(circle one) number of circles. </w:t>
            </w:r>
          </w:p>
        </w:tc>
        <w:tc>
          <w:tcPr>
            <w:tcW w:w="3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31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less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circle. </w:t>
            </w:r>
          </w:p>
          <w:p w14:paraId="761D9732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33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</w:pPr>
          </w:p>
          <w:p w14:paraId="761D9734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</w:pPr>
          </w:p>
          <w:p w14:paraId="761D9735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</w:pPr>
          </w:p>
          <w:p w14:paraId="761D9736" w14:textId="77777777" w:rsid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</w:pPr>
          </w:p>
          <w:p w14:paraId="761D9737" w14:textId="77777777" w:rsidR="00DB6C04" w:rsidRPr="00DB6C04" w:rsidRDefault="00DB6C04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</w:pPr>
          </w:p>
          <w:p w14:paraId="761D9738" w14:textId="574134F4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 (circle one) number of circles.</w:t>
            </w:r>
          </w:p>
        </w:tc>
      </w:tr>
    </w:tbl>
    <w:p w14:paraId="761D973A" w14:textId="50344C46" w:rsidR="00643705" w:rsidRPr="00E3321C" w:rsidRDefault="00DB6C04" w:rsidP="00E3321C">
      <w:pPr>
        <w:rPr>
          <w:rFonts w:ascii="Comic Sans MS" w:hAnsi="Comic Sans MS"/>
          <w:sz w:val="24"/>
          <w:szCs w:val="24"/>
        </w:rPr>
      </w:pPr>
      <w:r w:rsidRPr="00E3321C">
        <w:rPr>
          <w:rFonts w:ascii="Comic Sans MS" w:hAnsi="Comic Sans MS"/>
          <w:sz w:val="24"/>
          <w:szCs w:val="24"/>
        </w:rPr>
        <w:lastRenderedPageBreak/>
        <w:t>2</w:t>
      </w:r>
      <w:r w:rsidR="00F902EE" w:rsidRPr="00E3321C">
        <w:rPr>
          <w:rFonts w:ascii="Comic Sans MS" w:hAnsi="Comic Sans MS"/>
          <w:sz w:val="24"/>
          <w:szCs w:val="24"/>
        </w:rPr>
        <w:t xml:space="preserve">.  </w:t>
      </w:r>
      <w:r w:rsidR="00643705" w:rsidRPr="00E3321C">
        <w:rPr>
          <w:rFonts w:ascii="Comic Sans MS" w:hAnsi="Comic Sans MS"/>
          <w:sz w:val="24"/>
          <w:szCs w:val="24"/>
        </w:rPr>
        <w:t xml:space="preserve">Solve. 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643705" w:rsidRPr="00E3321C">
        <w:rPr>
          <w:rFonts w:ascii="Comic Sans MS" w:hAnsi="Comic Sans MS"/>
          <w:sz w:val="24"/>
          <w:szCs w:val="24"/>
        </w:rPr>
        <w:t>Tell if each number is odd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643705" w:rsidRPr="00E3321C">
        <w:rPr>
          <w:rFonts w:ascii="Comic Sans MS" w:hAnsi="Comic Sans MS"/>
          <w:sz w:val="24"/>
          <w:szCs w:val="24"/>
        </w:rPr>
        <w:t>(O) or even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643705" w:rsidRPr="00E3321C">
        <w:rPr>
          <w:rFonts w:ascii="Comic Sans MS" w:hAnsi="Comic Sans MS"/>
          <w:sz w:val="24"/>
          <w:szCs w:val="24"/>
        </w:rPr>
        <w:t xml:space="preserve">(E). 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3429F4">
        <w:rPr>
          <w:rFonts w:ascii="Comic Sans MS" w:hAnsi="Comic Sans MS"/>
          <w:sz w:val="24"/>
          <w:szCs w:val="24"/>
        </w:rPr>
        <w:t>The first one has been done for</w:t>
      </w:r>
      <w:r w:rsidR="003429F4">
        <w:rPr>
          <w:rFonts w:ascii="Comic Sans MS" w:hAnsi="Comic Sans MS"/>
          <w:sz w:val="24"/>
          <w:szCs w:val="24"/>
        </w:rPr>
        <w:br/>
        <w:t xml:space="preserve">     </w:t>
      </w:r>
      <w:r w:rsidR="00643705" w:rsidRPr="00E3321C">
        <w:rPr>
          <w:rFonts w:ascii="Comic Sans MS" w:hAnsi="Comic Sans MS"/>
          <w:sz w:val="24"/>
          <w:szCs w:val="24"/>
        </w:rPr>
        <w:t>you.</w:t>
      </w:r>
    </w:p>
    <w:p w14:paraId="761D973B" w14:textId="61DE78B6" w:rsidR="001F13D7" w:rsidRDefault="001F13D7" w:rsidP="001F13D7">
      <w:pPr>
        <w:spacing w:before="100" w:beforeAutospacing="1" w:after="202"/>
        <w:rPr>
          <w:rFonts w:ascii="Comic Sans MS" w:eastAsia="Times New Roman" w:hAnsi="Comic Sans MS" w:cs="Times New Roman"/>
          <w:color w:val="231F20"/>
          <w:sz w:val="24"/>
          <w:szCs w:val="24"/>
        </w:rPr>
        <w:sectPr w:rsidR="001F13D7" w:rsidSect="001715A5">
          <w:headerReference w:type="default" r:id="rId37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761D973C" w14:textId="77777777" w:rsidR="00643705" w:rsidRPr="008348BC" w:rsidRDefault="001F13D7" w:rsidP="00E3321C">
      <w:pPr>
        <w:spacing w:before="100" w:beforeAutospacing="1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lastRenderedPageBreak/>
        <w:t>a.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8B74B4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6</w:t>
      </w:r>
      <w:r w:rsidR="008B74B4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+</w:t>
      </w:r>
      <w:r w:rsidR="008B74B4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4</w:t>
      </w:r>
      <w:r w:rsidR="008B74B4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=</w:t>
      </w:r>
      <w:r w:rsidR="008B74B4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10 </w:t>
      </w:r>
    </w:p>
    <w:p w14:paraId="761D973D" w14:textId="77777777" w:rsidR="001F13D7" w:rsidRPr="008348BC" w:rsidRDefault="001F13D7" w:rsidP="00E3321C">
      <w:pPr>
        <w:spacing w:before="120" w:after="202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  <w:t>E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  <w:t>E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  <w:t>E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3E" w14:textId="77777777" w:rsidR="00643705" w:rsidRPr="008348BC" w:rsidRDefault="001F13D7" w:rsidP="00E3321C">
      <w:pPr>
        <w:spacing w:before="480" w:after="120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b.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17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2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3F" w14:textId="77777777" w:rsidR="001F13D7" w:rsidRPr="008348BC" w:rsidRDefault="001F13D7" w:rsidP="00E3321C">
      <w:pPr>
        <w:spacing w:before="120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40" w14:textId="77777777" w:rsidR="00643705" w:rsidRPr="008348BC" w:rsidRDefault="001F13D7" w:rsidP="00E3321C">
      <w:pPr>
        <w:spacing w:before="48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c.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11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13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41" w14:textId="7ACAF4AA" w:rsidR="001F13D7" w:rsidRPr="00677262" w:rsidRDefault="00336469" w:rsidP="00E3321C">
      <w:pPr>
        <w:spacing w:before="120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</w:p>
    <w:p w14:paraId="761D9742" w14:textId="77777777" w:rsidR="00643705" w:rsidRPr="008348BC" w:rsidRDefault="001F13D7" w:rsidP="00E3321C">
      <w:pPr>
        <w:spacing w:before="18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lastRenderedPageBreak/>
        <w:t xml:space="preserve">d. 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14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8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43" w14:textId="57192946" w:rsidR="001F13D7" w:rsidRPr="008348BC" w:rsidRDefault="001F13D7" w:rsidP="00E3321C">
      <w:pPr>
        <w:spacing w:before="120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</w:p>
    <w:p w14:paraId="761D9744" w14:textId="77777777" w:rsidR="00643705" w:rsidRPr="008348BC" w:rsidRDefault="001F13D7" w:rsidP="00E3321C">
      <w:pPr>
        <w:spacing w:before="48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e. 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3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9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</w:r>
      <w:r w:rsidR="00643705"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45" w14:textId="7B514482" w:rsidR="001F13D7" w:rsidRPr="008348BC" w:rsidRDefault="001F13D7" w:rsidP="00E3321C">
      <w:pPr>
        <w:spacing w:before="120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</w:p>
    <w:p w14:paraId="761D9746" w14:textId="77777777" w:rsidR="00643705" w:rsidRPr="008348BC" w:rsidRDefault="001F13D7" w:rsidP="00E3321C">
      <w:pPr>
        <w:spacing w:before="48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</w:pP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f. 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5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+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14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</w:rPr>
        <w:tab/>
        <w:t>=</w:t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8348BC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47" w14:textId="54D85006" w:rsidR="001F13D7" w:rsidRPr="008348BC" w:rsidRDefault="001F13D7" w:rsidP="00E3321C">
      <w:pPr>
        <w:spacing w:before="120" w:after="120"/>
        <w:ind w:left="360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  <w:r w:rsidRPr="008348BC">
        <w:rPr>
          <w:rFonts w:ascii="Comic Sans MS" w:eastAsia="Times New Roman" w:hAnsi="Comic Sans MS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ab/>
      </w:r>
    </w:p>
    <w:p w14:paraId="761D9748" w14:textId="77777777" w:rsidR="001F13D7" w:rsidRPr="008348BC" w:rsidRDefault="001F13D7" w:rsidP="00E3321C">
      <w:pPr>
        <w:spacing w:before="12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  <w:sectPr w:rsidR="001F13D7" w:rsidRPr="008348BC" w:rsidSect="001715A5">
          <w:type w:val="continuous"/>
          <w:pgSz w:w="12240" w:h="15840"/>
          <w:pgMar w:top="1915" w:right="1598" w:bottom="1195" w:left="806" w:header="720" w:footer="720" w:gutter="0"/>
          <w:cols w:num="2" w:space="720"/>
          <w:docGrid w:linePitch="360"/>
        </w:sectPr>
      </w:pPr>
      <w:bookmarkStart w:id="6" w:name="OLE_LINK2"/>
      <w:bookmarkStart w:id="7" w:name="OLE_LINK3"/>
      <w:bookmarkEnd w:id="6"/>
      <w:bookmarkEnd w:id="7"/>
    </w:p>
    <w:p w14:paraId="761D9749" w14:textId="638733A6" w:rsidR="00F902EE" w:rsidRPr="0049552A" w:rsidRDefault="0049552A" w:rsidP="008348BC">
      <w:pPr>
        <w:spacing w:before="720" w:after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</w:rPr>
        <w:lastRenderedPageBreak/>
        <w:t>3</w:t>
      </w:r>
      <w:r w:rsidR="00F902EE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. 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Write two examples for each case. </w:t>
      </w:r>
      <w:r w:rsidR="00DC0F4C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Write if your answers are even or odd. </w:t>
      </w:r>
      <w:r w:rsidR="00DC0F4C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3429F4">
        <w:rPr>
          <w:rFonts w:ascii="Comic Sans MS" w:eastAsia="Times New Roman" w:hAnsi="Comic Sans MS" w:cs="Times New Roman"/>
          <w:color w:val="231F20"/>
          <w:sz w:val="24"/>
          <w:szCs w:val="24"/>
        </w:rPr>
        <w:t>The</w:t>
      </w:r>
      <w:r w:rsidR="003429F4">
        <w:rPr>
          <w:rFonts w:ascii="Comic Sans MS" w:eastAsia="Times New Roman" w:hAnsi="Comic Sans MS" w:cs="Times New Roman"/>
          <w:color w:val="231F20"/>
          <w:sz w:val="24"/>
          <w:szCs w:val="24"/>
        </w:rPr>
        <w:br/>
        <w:t xml:space="preserve">    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>first one has been started for you.</w:t>
      </w:r>
    </w:p>
    <w:p w14:paraId="761D974A" w14:textId="79C32A70" w:rsidR="00F902EE" w:rsidRDefault="00F902EE" w:rsidP="002A57EE">
      <w:pPr>
        <w:pStyle w:val="ListParagraph"/>
        <w:widowControl w:val="0"/>
        <w:numPr>
          <w:ilvl w:val="0"/>
          <w:numId w:val="6"/>
        </w:numPr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 xml:space="preserve">Add an even number to </w:t>
      </w:r>
      <w:r w:rsidR="00187929">
        <w:rPr>
          <w:rFonts w:ascii="Comic Sans MS" w:eastAsia="Myriad Pro" w:hAnsi="Comic Sans MS" w:cs="Myriad Pro"/>
          <w:color w:val="231F20"/>
          <w:sz w:val="24"/>
          <w:szCs w:val="24"/>
        </w:rPr>
        <w:t xml:space="preserve">an </w:t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even number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</w:p>
    <w:p w14:paraId="761D974B" w14:textId="77777777" w:rsidR="00F902EE" w:rsidRDefault="00F902EE" w:rsidP="00F902EE">
      <w:pPr>
        <w:pStyle w:val="ListParagraph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61D974C" w14:textId="77777777" w:rsidR="00F902EE" w:rsidRPr="003942D9" w:rsidRDefault="00F902EE" w:rsidP="004730D7">
      <w:pPr>
        <w:pStyle w:val="ListParagraph"/>
        <w:tabs>
          <w:tab w:val="left" w:pos="5310"/>
        </w:tabs>
        <w:spacing w:after="24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  <w:u w:val="single"/>
        </w:rPr>
        <w:t xml:space="preserve">         </w:t>
      </w:r>
      <w:r w:rsidRPr="00116747">
        <w:rPr>
          <w:rFonts w:ascii="Comic Sans MS" w:eastAsia="Myriad Pro" w:hAnsi="Comic Sans MS" w:cs="Myriad Pro"/>
          <w:color w:val="231F20"/>
          <w:sz w:val="24"/>
          <w:szCs w:val="24"/>
          <w:u w:val="single"/>
        </w:rPr>
        <w:t>32 + 18 = 40  even</w:t>
      </w:r>
      <w:r>
        <w:rPr>
          <w:rFonts w:ascii="Comic Sans MS" w:eastAsia="Myriad Pro" w:hAnsi="Comic Sans MS" w:cs="Myriad Pro"/>
          <w:color w:val="231F20"/>
          <w:sz w:val="24"/>
          <w:szCs w:val="24"/>
          <w:u w:val="single"/>
        </w:rPr>
        <w:t xml:space="preserve">                   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ab/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</w:t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761D974D" w14:textId="77777777" w:rsidR="00F902EE" w:rsidRDefault="00F902EE" w:rsidP="00987D4E">
      <w:pPr>
        <w:pStyle w:val="ListParagraph"/>
        <w:widowControl w:val="0"/>
        <w:numPr>
          <w:ilvl w:val="0"/>
          <w:numId w:val="6"/>
        </w:numPr>
        <w:tabs>
          <w:tab w:val="left" w:pos="5310"/>
        </w:tabs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Add an odd number to an even number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</w:p>
    <w:p w14:paraId="761D974E" w14:textId="77777777" w:rsidR="00F902EE" w:rsidRDefault="00F902EE" w:rsidP="00987D4E">
      <w:pPr>
        <w:pStyle w:val="ListParagraph"/>
        <w:tabs>
          <w:tab w:val="left" w:pos="5310"/>
        </w:tabs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61D974F" w14:textId="77777777" w:rsidR="00F902EE" w:rsidRPr="003942D9" w:rsidRDefault="00F902EE" w:rsidP="004730D7">
      <w:pPr>
        <w:pStyle w:val="ListParagraph"/>
        <w:tabs>
          <w:tab w:val="left" w:pos="5310"/>
        </w:tabs>
        <w:spacing w:after="240"/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</w:t>
      </w:r>
      <w:r w:rsidR="00987D4E">
        <w:rPr>
          <w:rFonts w:ascii="Comic Sans MS" w:eastAsia="Myriad Pro" w:hAnsi="Comic Sans MS" w:cs="Myriad Pro"/>
          <w:color w:val="231F20"/>
          <w:sz w:val="24"/>
          <w:szCs w:val="24"/>
        </w:rPr>
        <w:tab/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</w:t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761D9750" w14:textId="77777777" w:rsidR="00F902EE" w:rsidRDefault="00F902EE" w:rsidP="004730D7">
      <w:pPr>
        <w:pStyle w:val="ListParagraph"/>
        <w:widowControl w:val="0"/>
        <w:numPr>
          <w:ilvl w:val="0"/>
          <w:numId w:val="6"/>
        </w:numPr>
        <w:tabs>
          <w:tab w:val="left" w:pos="5310"/>
        </w:tabs>
        <w:spacing w:before="240"/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Add an odd number to an odd number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</w:p>
    <w:p w14:paraId="761D9751" w14:textId="77777777" w:rsidR="00F902EE" w:rsidRDefault="00F902EE" w:rsidP="00987D4E">
      <w:pPr>
        <w:pStyle w:val="ListParagraph"/>
        <w:tabs>
          <w:tab w:val="left" w:pos="5310"/>
        </w:tabs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61D9752" w14:textId="77777777" w:rsidR="00F902EE" w:rsidRDefault="00F902EE" w:rsidP="00987D4E">
      <w:pPr>
        <w:pStyle w:val="ListParagraph"/>
        <w:tabs>
          <w:tab w:val="left" w:pos="5310"/>
        </w:tabs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</w:t>
      </w:r>
      <w:r w:rsidR="00987D4E">
        <w:rPr>
          <w:rFonts w:ascii="Comic Sans MS" w:eastAsia="Myriad Pro" w:hAnsi="Comic Sans MS" w:cs="Myriad Pro"/>
          <w:color w:val="231F20"/>
          <w:sz w:val="24"/>
          <w:szCs w:val="24"/>
        </w:rPr>
        <w:tab/>
      </w:r>
      <w:r w:rsidRPr="003942D9">
        <w:rPr>
          <w:rFonts w:ascii="Comic Sans MS" w:eastAsia="Myriad Pro" w:hAnsi="Comic Sans MS" w:cs="Myriad Pro"/>
          <w:color w:val="231F20"/>
          <w:sz w:val="24"/>
          <w:szCs w:val="24"/>
        </w:rPr>
        <w:t>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</w:t>
      </w:r>
    </w:p>
    <w:p w14:paraId="761D9753" w14:textId="77777777" w:rsidR="0049552A" w:rsidRDefault="0049552A" w:rsidP="00F902EE">
      <w:pPr>
        <w:pStyle w:val="ListParagraph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761D9754" w14:textId="77777777" w:rsidR="0049552A" w:rsidRDefault="0049552A" w:rsidP="00F902EE">
      <w:pPr>
        <w:pStyle w:val="ListParagraph"/>
        <w:rPr>
          <w:rFonts w:ascii="Comic Sans MS" w:eastAsia="Myriad Pro" w:hAnsi="Comic Sans MS" w:cs="Myriad Pro"/>
          <w:color w:val="231F20"/>
          <w:sz w:val="24"/>
          <w:szCs w:val="24"/>
        </w:rPr>
        <w:sectPr w:rsidR="0049552A" w:rsidSect="001715A5">
          <w:type w:val="continuous"/>
          <w:pgSz w:w="12240" w:h="15840"/>
          <w:pgMar w:top="1915" w:right="1598" w:bottom="1195" w:left="806" w:header="720" w:footer="720" w:gutter="0"/>
          <w:cols w:space="720"/>
          <w:docGrid w:linePitch="360"/>
        </w:sectPr>
      </w:pPr>
    </w:p>
    <w:p w14:paraId="761D9755" w14:textId="0982C755" w:rsidR="00F902EE" w:rsidRDefault="00F902EE" w:rsidP="00F902EE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61D9756" w14:textId="77777777" w:rsidR="00643705" w:rsidRPr="00643705" w:rsidRDefault="00643705" w:rsidP="00987D4E">
      <w:pPr>
        <w:spacing w:before="100" w:beforeAutospacing="1" w:after="202"/>
        <w:rPr>
          <w:rFonts w:ascii="Times New Roman" w:eastAsia="Times New Roman" w:hAnsi="Times New Roman" w:cs="Times New Roman"/>
          <w:sz w:val="24"/>
          <w:szCs w:val="24"/>
        </w:rPr>
      </w:pPr>
      <w:r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Use the objects to create an array. </w:t>
      </w:r>
    </w:p>
    <w:tbl>
      <w:tblPr>
        <w:tblW w:w="970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0"/>
        <w:gridCol w:w="3480"/>
        <w:gridCol w:w="3935"/>
      </w:tblGrid>
      <w:tr w:rsidR="00643705" w:rsidRPr="00643705" w14:paraId="761D976A" w14:textId="77777777" w:rsidTr="001F7FC7">
        <w:trPr>
          <w:trHeight w:val="3803"/>
          <w:tblCellSpacing w:w="0" w:type="dxa"/>
          <w:jc w:val="center"/>
        </w:trPr>
        <w:tc>
          <w:tcPr>
            <w:tcW w:w="2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57" w14:textId="5D1A898F" w:rsidR="00643705" w:rsidRPr="00643705" w:rsidRDefault="00A91C2A" w:rsidP="00F902EE">
            <w:pPr>
              <w:spacing w:before="100" w:beforeAutospacing="1" w:after="0" w:line="288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61D9847" wp14:editId="60CD86C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648970</wp:posOffset>
                      </wp:positionV>
                      <wp:extent cx="201295" cy="165735"/>
                      <wp:effectExtent l="0" t="0" r="27305" b="24765"/>
                      <wp:wrapNone/>
                      <wp:docPr id="391" name="Ov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1" o:spid="_x0000_s1026" style="position:absolute;margin-left:-1.05pt;margin-top:51.1pt;width:15.85pt;height:13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61D9831" wp14:editId="7EAA666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1986915</wp:posOffset>
                      </wp:positionV>
                      <wp:extent cx="201295" cy="165735"/>
                      <wp:effectExtent l="0" t="0" r="27305" b="24765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02" o:spid="_x0000_s1026" style="position:absolute;margin-left:44.9pt;margin-top:156.45pt;width:15.85pt;height:13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1D9833" wp14:editId="6A27201C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1667510</wp:posOffset>
                      </wp:positionV>
                      <wp:extent cx="201295" cy="165735"/>
                      <wp:effectExtent l="0" t="0" r="27305" b="24765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01" o:spid="_x0000_s1026" style="position:absolute;margin-left:51.6pt;margin-top:131.3pt;width:15.85pt;height:1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1D9835" wp14:editId="7A07AFE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1527810</wp:posOffset>
                      </wp:positionV>
                      <wp:extent cx="201295" cy="165735"/>
                      <wp:effectExtent l="0" t="0" r="27305" b="24765"/>
                      <wp:wrapNone/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00" o:spid="_x0000_s1026" style="position:absolute;margin-left:14.25pt;margin-top:120.3pt;width:15.85pt;height:13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61D9837" wp14:editId="13F43A0A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970280</wp:posOffset>
                      </wp:positionV>
                      <wp:extent cx="201295" cy="165735"/>
                      <wp:effectExtent l="0" t="0" r="27305" b="24765"/>
                      <wp:wrapNone/>
                      <wp:docPr id="399" name="Oval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9" o:spid="_x0000_s1026" style="position:absolute;margin-left:21.7pt;margin-top:76.4pt;width:15.85pt;height:13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61D9839" wp14:editId="1B63548C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1362075</wp:posOffset>
                      </wp:positionV>
                      <wp:extent cx="201295" cy="165735"/>
                      <wp:effectExtent l="0" t="0" r="27305" b="24765"/>
                      <wp:wrapNone/>
                      <wp:docPr id="398" name="Oval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8" o:spid="_x0000_s1026" style="position:absolute;margin-left:69.55pt;margin-top:107.25pt;width:15.85pt;height:13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jhkg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61D983B" wp14:editId="4CAF3A34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1050925</wp:posOffset>
                      </wp:positionV>
                      <wp:extent cx="201295" cy="165735"/>
                      <wp:effectExtent l="0" t="0" r="27305" b="24765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7" o:spid="_x0000_s1026" style="position:absolute;margin-left:68.45pt;margin-top:82.75pt;width:15.85pt;height:1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nGkg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61D983D" wp14:editId="7958B155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1360805</wp:posOffset>
                      </wp:positionV>
                      <wp:extent cx="201295" cy="165735"/>
                      <wp:effectExtent l="0" t="0" r="27305" b="24765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6" o:spid="_x0000_s1026" style="position:absolute;margin-left:37.65pt;margin-top:107.15pt;width:15.85pt;height:1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x2kg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61D983F" wp14:editId="5A97FEE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1195705</wp:posOffset>
                      </wp:positionV>
                      <wp:extent cx="201295" cy="165735"/>
                      <wp:effectExtent l="0" t="0" r="27305" b="24765"/>
                      <wp:wrapNone/>
                      <wp:docPr id="395" name="Ov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5" o:spid="_x0000_s1026" style="position:absolute;margin-left:6pt;margin-top:94.15pt;width:15.85pt;height:13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61D9841" wp14:editId="141B4C93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778510</wp:posOffset>
                      </wp:positionV>
                      <wp:extent cx="201295" cy="165735"/>
                      <wp:effectExtent l="0" t="0" r="27305" b="24765"/>
                      <wp:wrapNone/>
                      <wp:docPr id="394" name="Oval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4" o:spid="_x0000_s1026" style="position:absolute;margin-left:41.4pt;margin-top:61.3pt;width:15.85pt;height:13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61D9843" wp14:editId="765556A6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338455</wp:posOffset>
                      </wp:positionV>
                      <wp:extent cx="201295" cy="165735"/>
                      <wp:effectExtent l="0" t="0" r="27305" b="24765"/>
                      <wp:wrapNone/>
                      <wp:docPr id="393" name="Ova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3" o:spid="_x0000_s1026" style="position:absolute;margin-left:18.15pt;margin-top:26.65pt;width:15.85pt;height:13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xrkg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61D9845" wp14:editId="5E1C2896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492760</wp:posOffset>
                      </wp:positionV>
                      <wp:extent cx="201295" cy="165735"/>
                      <wp:effectExtent l="0" t="0" r="27305" b="24765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2" o:spid="_x0000_s1026" style="position:absolute;margin-left:74.85pt;margin-top:38.8pt;width:15.85pt;height:13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nbkg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1D9849" wp14:editId="6F48A54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130810</wp:posOffset>
                      </wp:positionV>
                      <wp:extent cx="201295" cy="165735"/>
                      <wp:effectExtent l="0" t="0" r="27305" b="24765"/>
                      <wp:wrapNone/>
                      <wp:docPr id="390" name="Oval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90" o:spid="_x0000_s1026" style="position:absolute;margin-left:68.65pt;margin-top:10.3pt;width:15.85pt;height:1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" filled="f" strokecolor="black [3213]" strokeweight="2pt"/>
                  </w:pict>
                </mc:Fallback>
              </mc:AlternateContent>
            </w:r>
            <w:r w:rsidR="0049552A" w:rsidRPr="0049552A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61D984B" wp14:editId="50F8A72C">
                      <wp:simplePos x="0" y="0"/>
                      <wp:positionH relativeFrom="column">
                        <wp:posOffset>566362</wp:posOffset>
                      </wp:positionH>
                      <wp:positionV relativeFrom="paragraph">
                        <wp:posOffset>345605</wp:posOffset>
                      </wp:positionV>
                      <wp:extent cx="201295" cy="165735"/>
                      <wp:effectExtent l="0" t="0" r="27305" b="24765"/>
                      <wp:wrapNone/>
                      <wp:docPr id="389" name="Oval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9" o:spid="_x0000_s1026" style="position:absolute;margin-left:44.6pt;margin-top:27.2pt;width:15.85pt;height:13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58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Array </w:t>
            </w:r>
          </w:p>
          <w:p w14:paraId="761D9759" w14:textId="77777777" w:rsid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A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B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C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D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E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5F" w14:textId="77777777" w:rsidR="0049552A" w:rsidRPr="00643705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0" w14:textId="7925B07D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(circle one) number of circles. </w:t>
            </w:r>
          </w:p>
        </w:tc>
        <w:tc>
          <w:tcPr>
            <w:tcW w:w="3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61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less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circle. </w:t>
            </w:r>
          </w:p>
          <w:p w14:paraId="761D9762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3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4" w14:textId="77777777" w:rsid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5" w14:textId="77777777" w:rsidR="0049552A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6" w14:textId="77777777" w:rsidR="0049552A" w:rsidRPr="00643705" w:rsidRDefault="0049552A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7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8" w14:textId="77777777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69" w14:textId="35F0967C" w:rsidR="00643705" w:rsidRPr="00643705" w:rsidRDefault="00643705" w:rsidP="0049552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There are an even/odd 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(circle one) number of circles.</w:t>
            </w:r>
          </w:p>
        </w:tc>
      </w:tr>
    </w:tbl>
    <w:p w14:paraId="761D976B" w14:textId="77777777" w:rsidR="00F902EE" w:rsidRDefault="00F902EE" w:rsidP="00F902EE">
      <w:pPr>
        <w:pStyle w:val="ny-paragraph"/>
        <w:rPr>
          <w:rFonts w:ascii="Comic Sans MS" w:hAnsi="Comic Sans MS"/>
          <w:sz w:val="24"/>
        </w:rPr>
        <w:sectPr w:rsidR="00F902EE" w:rsidSect="00174C72">
          <w:headerReference w:type="default" r:id="rId38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761D976C" w14:textId="77777777" w:rsidR="00643705" w:rsidRPr="00F902EE" w:rsidRDefault="00F902EE" w:rsidP="00F902EE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61D976D" w14:textId="77777777" w:rsidR="00643705" w:rsidRPr="00643705" w:rsidRDefault="00F902EE" w:rsidP="00CC616F">
      <w:pPr>
        <w:spacing w:before="100" w:beforeAutospacing="1" w:after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1. 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Use the objects to create an array with 2 rows. </w:t>
      </w:r>
    </w:p>
    <w:tbl>
      <w:tblPr>
        <w:tblpPr w:leftFromText="180" w:rightFromText="180" w:vertAnchor="text" w:tblpXSpec="center" w:tblpY="1"/>
        <w:tblOverlap w:val="never"/>
        <w:tblW w:w="9792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8"/>
        <w:gridCol w:w="3983"/>
        <w:gridCol w:w="3751"/>
      </w:tblGrid>
      <w:tr w:rsidR="00643705" w:rsidRPr="00643705" w14:paraId="761D977C" w14:textId="77777777" w:rsidTr="00CC616F">
        <w:trPr>
          <w:tblCellSpacing w:w="0" w:type="dxa"/>
          <w:jc w:val="center"/>
        </w:trPr>
        <w:tc>
          <w:tcPr>
            <w:tcW w:w="1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6E" w14:textId="77777777" w:rsidR="00643705" w:rsidRPr="00643705" w:rsidRDefault="00160BB7" w:rsidP="00AA75D7">
            <w:pPr>
              <w:spacing w:beforeAutospacing="1" w:after="0" w:afterAutospacing="1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61D984D" wp14:editId="6E3226D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616585</wp:posOffset>
                      </wp:positionV>
                      <wp:extent cx="92075" cy="92075"/>
                      <wp:effectExtent l="19050" t="38100" r="41275" b="41275"/>
                      <wp:wrapNone/>
                      <wp:docPr id="408" name="5-Point Star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08" o:spid="_x0000_s1026" style="position:absolute;margin-left:27pt;margin-top:48.55pt;width:7.25pt;height: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61D984F" wp14:editId="1509CAF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916305</wp:posOffset>
                      </wp:positionV>
                      <wp:extent cx="92075" cy="92075"/>
                      <wp:effectExtent l="19050" t="38100" r="41275" b="41275"/>
                      <wp:wrapNone/>
                      <wp:docPr id="177" name="5-Point Sta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77" o:spid="_x0000_s1026" style="position:absolute;margin-left:70.15pt;margin-top:72.15pt;width:7.25pt;height: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61D9851" wp14:editId="33BD62E4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913765</wp:posOffset>
                      </wp:positionV>
                      <wp:extent cx="92075" cy="92075"/>
                      <wp:effectExtent l="19050" t="38100" r="41275" b="41275"/>
                      <wp:wrapNone/>
                      <wp:docPr id="180" name="5-Point Star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0" o:spid="_x0000_s1026" style="position:absolute;margin-left:44.25pt;margin-top:71.95pt;width:7.25pt;height: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61D9853" wp14:editId="03879EE5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1184275</wp:posOffset>
                      </wp:positionV>
                      <wp:extent cx="92075" cy="92075"/>
                      <wp:effectExtent l="19050" t="38100" r="41275" b="41275"/>
                      <wp:wrapNone/>
                      <wp:docPr id="188" name="5-Point Sta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8" o:spid="_x0000_s1026" style="position:absolute;margin-left:27pt;margin-top:93.25pt;width:7.25pt;height:7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61D9855" wp14:editId="04E77769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642620</wp:posOffset>
                      </wp:positionV>
                      <wp:extent cx="92075" cy="92075"/>
                      <wp:effectExtent l="19050" t="38100" r="41275" b="41275"/>
                      <wp:wrapNone/>
                      <wp:docPr id="187" name="5-Point Star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7" o:spid="_x0000_s1026" style="position:absolute;margin-left:58.75pt;margin-top:50.6pt;width:7.25pt;height:7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61D9857" wp14:editId="3EDC9DCF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212725</wp:posOffset>
                      </wp:positionV>
                      <wp:extent cx="92075" cy="92075"/>
                      <wp:effectExtent l="19050" t="38100" r="41275" b="41275"/>
                      <wp:wrapNone/>
                      <wp:docPr id="186" name="5-Point Star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6" o:spid="_x0000_s1026" style="position:absolute;margin-left:29.35pt;margin-top:16.75pt;width:7.25pt;height: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61D9859" wp14:editId="309EDD8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826770</wp:posOffset>
                      </wp:positionV>
                      <wp:extent cx="92075" cy="92075"/>
                      <wp:effectExtent l="19050" t="38100" r="41275" b="41275"/>
                      <wp:wrapNone/>
                      <wp:docPr id="183" name="5-Point Star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3" o:spid="_x0000_s1026" style="position:absolute;margin-left:14.85pt;margin-top:65.1pt;width:7.25pt;height: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61D985B" wp14:editId="59A62B6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706120</wp:posOffset>
                      </wp:positionV>
                      <wp:extent cx="92075" cy="92075"/>
                      <wp:effectExtent l="19050" t="38100" r="41275" b="41275"/>
                      <wp:wrapNone/>
                      <wp:docPr id="189" name="5-Point Star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89" o:spid="_x0000_s1026" style="position:absolute;margin-left:4.45pt;margin-top:55.6pt;width:7.25pt;height: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61D985D" wp14:editId="56DC3608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377190</wp:posOffset>
                      </wp:positionV>
                      <wp:extent cx="92075" cy="92075"/>
                      <wp:effectExtent l="19050" t="38100" r="41275" b="41275"/>
                      <wp:wrapNone/>
                      <wp:docPr id="415" name="5-Point Star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5" o:spid="_x0000_s1026" style="position:absolute;margin-left:68.35pt;margin-top:29.7pt;width:7.25pt;height: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61D985F" wp14:editId="5911B768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245110</wp:posOffset>
                      </wp:positionV>
                      <wp:extent cx="92075" cy="92075"/>
                      <wp:effectExtent l="19050" t="38100" r="41275" b="41275"/>
                      <wp:wrapNone/>
                      <wp:docPr id="173" name="5-Point Sta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73" o:spid="_x0000_s1026" style="position:absolute;margin-left:51.6pt;margin-top:19.3pt;width:7.25pt;height: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61D9861" wp14:editId="17B5FD35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100965</wp:posOffset>
                      </wp:positionV>
                      <wp:extent cx="92075" cy="92075"/>
                      <wp:effectExtent l="19050" t="38100" r="41275" b="41275"/>
                      <wp:wrapNone/>
                      <wp:docPr id="175" name="5-Point Sta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75" o:spid="_x0000_s1026" style="position:absolute;margin-left:78.8pt;margin-top:7.95pt;width:7.25pt;height: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="00F902EE" w:rsidRPr="00160BB7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a. </w: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61D9863" wp14:editId="3BBF875D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471805</wp:posOffset>
                      </wp:positionV>
                      <wp:extent cx="92676" cy="92675"/>
                      <wp:effectExtent l="19050" t="38100" r="41275" b="41275"/>
                      <wp:wrapNone/>
                      <wp:docPr id="414" name="5-Point Star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76" cy="926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4" o:spid="_x0000_s1026" style="position:absolute;margin-left:42.8pt;margin-top:37.15pt;width:7.3pt;height: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676,9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" path="m,35399r35399,l46338,,57277,35399r35399,l64037,57276,74976,92675,46338,70797,17700,92675,28639,57276,,35399xe" filled="f" strokecolor="black [3213]" strokeweight="1pt">
                      <v:path arrowok="t" o:connecttype="custom" o:connectlocs="0,35399;35399,35399;46338,0;57277,35399;92676,35399;64037,57276;74976,92675;46338,70797;17700,92675;28639,57276;0,3539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6F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Array with 2 rows</w:t>
            </w:r>
          </w:p>
          <w:p w14:paraId="761D9770" w14:textId="77777777" w:rsid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1" w14:textId="77777777" w:rsidR="00160BB7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2" w14:textId="77777777" w:rsidR="00160BB7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3" w14:textId="77777777" w:rsidR="00160BB7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4" w14:textId="77777777" w:rsidR="00160BB7" w:rsidRPr="00643705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5" w14:textId="00136EDA" w:rsidR="00643705" w:rsidRPr="00643705" w:rsidRDefault="00643705" w:rsidP="001F7FC7">
            <w:pPr>
              <w:spacing w:after="12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There are an even/odd (circle one) number of stars. </w:t>
            </w:r>
          </w:p>
        </w:tc>
        <w:tc>
          <w:tcPr>
            <w:tcW w:w="3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76" w14:textId="77777777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less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star. </w:t>
            </w:r>
          </w:p>
          <w:p w14:paraId="761D9777" w14:textId="77777777" w:rsid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8" w14:textId="77777777" w:rsidR="00160BB7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9" w14:textId="77777777" w:rsidR="00160BB7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A" w14:textId="77777777" w:rsidR="00160BB7" w:rsidRPr="00643705" w:rsidRDefault="00160BB7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7B" w14:textId="2F1BA706" w:rsidR="00643705" w:rsidRPr="00643705" w:rsidRDefault="00643705" w:rsidP="00AA75D7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(circle one) number of stars.</w:t>
            </w:r>
          </w:p>
        </w:tc>
      </w:tr>
    </w:tbl>
    <w:tbl>
      <w:tblPr>
        <w:tblpPr w:leftFromText="187" w:rightFromText="187" w:topFromText="144" w:bottomFromText="144" w:vertAnchor="text" w:tblpXSpec="center" w:tblpY="1"/>
        <w:tblOverlap w:val="never"/>
        <w:tblW w:w="979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8"/>
        <w:gridCol w:w="3983"/>
        <w:gridCol w:w="3751"/>
      </w:tblGrid>
      <w:tr w:rsidR="00643705" w:rsidRPr="00643705" w14:paraId="761D978B" w14:textId="77777777" w:rsidTr="0069320F">
        <w:trPr>
          <w:tblCellSpacing w:w="0" w:type="dxa"/>
        </w:trPr>
        <w:tc>
          <w:tcPr>
            <w:tcW w:w="2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7D" w14:textId="77777777" w:rsidR="00643705" w:rsidRPr="00643705" w:rsidRDefault="00160BB7" w:rsidP="0069320F">
            <w:pPr>
              <w:spacing w:before="100" w:beforeAutospacing="1" w:after="0" w:line="288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61D9865" wp14:editId="3DB8BB99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1426210</wp:posOffset>
                      </wp:positionV>
                      <wp:extent cx="92075" cy="92075"/>
                      <wp:effectExtent l="19050" t="38100" r="41275" b="41275"/>
                      <wp:wrapNone/>
                      <wp:docPr id="440" name="5-Point Star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40" o:spid="_x0000_s1026" style="position:absolute;margin-left:7.65pt;margin-top:112.3pt;width:7.25pt;height:7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61D9867" wp14:editId="7301BAFD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1395095</wp:posOffset>
                      </wp:positionV>
                      <wp:extent cx="92075" cy="92075"/>
                      <wp:effectExtent l="19050" t="38100" r="41275" b="41275"/>
                      <wp:wrapNone/>
                      <wp:docPr id="438" name="5-Point Star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38" o:spid="_x0000_s1026" style="position:absolute;margin-left:54.5pt;margin-top:109.85pt;width:7.25pt;height: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61D9869" wp14:editId="246F770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795655</wp:posOffset>
                      </wp:positionV>
                      <wp:extent cx="92075" cy="92075"/>
                      <wp:effectExtent l="19050" t="38100" r="41275" b="41275"/>
                      <wp:wrapNone/>
                      <wp:docPr id="425" name="5-Point Star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5" o:spid="_x0000_s1026" style="position:absolute;margin-left:-.15pt;margin-top:62.65pt;width:7.25pt;height:7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61D986B" wp14:editId="6335BF13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1273810</wp:posOffset>
                      </wp:positionV>
                      <wp:extent cx="92075" cy="92075"/>
                      <wp:effectExtent l="19050" t="38100" r="41275" b="41275"/>
                      <wp:wrapNone/>
                      <wp:docPr id="424" name="5-Point Star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4" o:spid="_x0000_s1026" style="position:absolute;margin-left:22.4pt;margin-top:100.3pt;width:7.25pt;height: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61D986D" wp14:editId="1FF027F4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732155</wp:posOffset>
                      </wp:positionV>
                      <wp:extent cx="92075" cy="92075"/>
                      <wp:effectExtent l="19050" t="38100" r="41275" b="41275"/>
                      <wp:wrapNone/>
                      <wp:docPr id="423" name="5-Point Star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3" o:spid="_x0000_s1026" style="position:absolute;margin-left:54.15pt;margin-top:57.65pt;width:7.25pt;height:7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61D986F" wp14:editId="5B396C45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302260</wp:posOffset>
                      </wp:positionV>
                      <wp:extent cx="92075" cy="92075"/>
                      <wp:effectExtent l="19050" t="38100" r="41275" b="41275"/>
                      <wp:wrapNone/>
                      <wp:docPr id="422" name="5-Point Star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2" o:spid="_x0000_s1026" style="position:absolute;margin-left:24.75pt;margin-top:23.8pt;width:7.25pt;height: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61D9871" wp14:editId="44FB687C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916305</wp:posOffset>
                      </wp:positionV>
                      <wp:extent cx="92075" cy="92075"/>
                      <wp:effectExtent l="19050" t="38100" r="41275" b="41275"/>
                      <wp:wrapNone/>
                      <wp:docPr id="421" name="5-Point Star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1" o:spid="_x0000_s1026" style="position:absolute;margin-left:10.25pt;margin-top:72.15pt;width:7.25pt;height: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61D9873" wp14:editId="7BE43994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1003300</wp:posOffset>
                      </wp:positionV>
                      <wp:extent cx="92075" cy="92075"/>
                      <wp:effectExtent l="19050" t="38100" r="41275" b="41275"/>
                      <wp:wrapNone/>
                      <wp:docPr id="420" name="5-Point Star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20" o:spid="_x0000_s1026" style="position:absolute;margin-left:39.65pt;margin-top:79pt;width:7.25pt;height: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61D9875" wp14:editId="7D81EF7A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1005840</wp:posOffset>
                      </wp:positionV>
                      <wp:extent cx="92075" cy="92075"/>
                      <wp:effectExtent l="19050" t="38100" r="41275" b="41275"/>
                      <wp:wrapNone/>
                      <wp:docPr id="419" name="5-Point Star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9" o:spid="_x0000_s1026" style="position:absolute;margin-left:65.55pt;margin-top:79.2pt;width:7.25pt;height:7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61D9877" wp14:editId="7CCD202A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706120</wp:posOffset>
                      </wp:positionV>
                      <wp:extent cx="92075" cy="92075"/>
                      <wp:effectExtent l="19050" t="38100" r="41275" b="41275"/>
                      <wp:wrapNone/>
                      <wp:docPr id="418" name="5-Point Star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8" o:spid="_x0000_s1026" style="position:absolute;margin-left:22.4pt;margin-top:55.6pt;width:7.25pt;height:7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61D9879" wp14:editId="6457ED6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190500</wp:posOffset>
                      </wp:positionV>
                      <wp:extent cx="92075" cy="92075"/>
                      <wp:effectExtent l="19050" t="38100" r="41275" b="41275"/>
                      <wp:wrapNone/>
                      <wp:docPr id="417" name="5-Point Star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7" o:spid="_x0000_s1026" style="position:absolute;margin-left:74.2pt;margin-top:15pt;width:7.25pt;height:7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61D987B" wp14:editId="1C3B9C4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334645</wp:posOffset>
                      </wp:positionV>
                      <wp:extent cx="92075" cy="92075"/>
                      <wp:effectExtent l="19050" t="38100" r="41275" b="41275"/>
                      <wp:wrapNone/>
                      <wp:docPr id="416" name="5-Point Star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416" o:spid="_x0000_s1026" style="position:absolute;margin-left:47pt;margin-top:26.35pt;width:7.25pt;height:7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61D987D" wp14:editId="35E62B8D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466725</wp:posOffset>
                      </wp:positionV>
                      <wp:extent cx="92075" cy="92075"/>
                      <wp:effectExtent l="19050" t="38100" r="41275" b="41275"/>
                      <wp:wrapNone/>
                      <wp:docPr id="191" name="5-Point Star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91" o:spid="_x0000_s1026" style="position:absolute;margin-left:63.75pt;margin-top:36.75pt;width:7.25pt;height:7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160BB7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1D987F" wp14:editId="5A21941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561340</wp:posOffset>
                      </wp:positionV>
                      <wp:extent cx="92075" cy="92075"/>
                      <wp:effectExtent l="19050" t="38100" r="41275" b="41275"/>
                      <wp:wrapNone/>
                      <wp:docPr id="190" name="5-Point Star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90" o:spid="_x0000_s1026" style="position:absolute;margin-left:38.2pt;margin-top:44.2pt;width:7.25pt;height:7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" path="m,35169r35170,1l46038,,56905,35170r35170,-1l63622,56905,74490,92075,46038,70339,17585,92075,28453,56905,,35169xe" filled="f" strokecolor="black [3213]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="00643705"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b.</w:t>
            </w:r>
            <w:r w:rsidRPr="00160BB7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160BB7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7E" w14:textId="77777777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Array with 2 rows</w:t>
            </w:r>
          </w:p>
          <w:p w14:paraId="761D977F" w14:textId="77777777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0" w14:textId="77777777" w:rsid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1" w14:textId="77777777" w:rsidR="00160BB7" w:rsidRDefault="00160BB7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2" w14:textId="77777777" w:rsidR="00160BB7" w:rsidRPr="00643705" w:rsidRDefault="00160BB7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3" w14:textId="77777777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4" w14:textId="75EAD260" w:rsidR="00643705" w:rsidRPr="00643705" w:rsidRDefault="00643705" w:rsidP="001F7FC7">
            <w:pPr>
              <w:spacing w:after="12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</w:t>
            </w:r>
            <w:r w:rsidR="00DC0F4C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(circle one) number of stars. </w:t>
            </w:r>
          </w:p>
        </w:tc>
        <w:tc>
          <w:tcPr>
            <w:tcW w:w="3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85" w14:textId="77777777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 w:rsidRPr="00643705"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more</w:t>
            </w: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star. </w:t>
            </w:r>
          </w:p>
          <w:p w14:paraId="761D9786" w14:textId="77777777" w:rsid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7" w14:textId="77777777" w:rsidR="00160BB7" w:rsidRDefault="00160BB7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8" w14:textId="77777777" w:rsidR="00160BB7" w:rsidRPr="00643705" w:rsidRDefault="00160BB7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9" w14:textId="77777777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A" w14:textId="2129D78A" w:rsidR="00643705" w:rsidRPr="00643705" w:rsidRDefault="00643705" w:rsidP="0069320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 (circle one) number of stars.</w:t>
            </w:r>
          </w:p>
        </w:tc>
      </w:tr>
    </w:tbl>
    <w:tbl>
      <w:tblPr>
        <w:tblpPr w:leftFromText="187" w:rightFromText="187" w:vertAnchor="text" w:tblpXSpec="center" w:tblpY="1"/>
        <w:tblOverlap w:val="never"/>
        <w:tblW w:w="979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8"/>
        <w:gridCol w:w="3983"/>
        <w:gridCol w:w="3751"/>
      </w:tblGrid>
      <w:tr w:rsidR="0033785E" w:rsidRPr="0069320F" w14:paraId="761D979A" w14:textId="77777777" w:rsidTr="001B5BD3">
        <w:trPr>
          <w:tblCellSpacing w:w="0" w:type="dxa"/>
        </w:trPr>
        <w:tc>
          <w:tcPr>
            <w:tcW w:w="2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8C" w14:textId="77777777" w:rsidR="0033785E" w:rsidRPr="0069320F" w:rsidRDefault="0033785E" w:rsidP="001B5BD3">
            <w:pPr>
              <w:spacing w:before="100" w:beforeAutospacing="1" w:after="0" w:line="288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61D9881" wp14:editId="761D9882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1296035</wp:posOffset>
                      </wp:positionV>
                      <wp:extent cx="92075" cy="92075"/>
                      <wp:effectExtent l="19050" t="38100" r="41275" b="41275"/>
                      <wp:wrapNone/>
                      <wp:docPr id="471" name="5-Point St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1" o:spid="_x0000_s1026" style="position:absolute;margin-left:31.05pt;margin-top:102.05pt;width:7.25pt;height: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uDaA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61D9883" wp14:editId="761D988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1080770</wp:posOffset>
                      </wp:positionV>
                      <wp:extent cx="92075" cy="92075"/>
                      <wp:effectExtent l="19050" t="38100" r="41275" b="41275"/>
                      <wp:wrapNone/>
                      <wp:docPr id="474" name="5-Point Star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4" o:spid="_x0000_s1026" style="position:absolute;margin-left:7.05pt;margin-top:85.1pt;width:7.25pt;height:7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+SaQ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61D9885" wp14:editId="761D9886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819785</wp:posOffset>
                      </wp:positionV>
                      <wp:extent cx="92075" cy="92075"/>
                      <wp:effectExtent l="19050" t="38100" r="41275" b="41275"/>
                      <wp:wrapNone/>
                      <wp:docPr id="473" name="5-Point Star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3" o:spid="_x0000_s1026" style="position:absolute;margin-left:16.35pt;margin-top:64.55pt;width:7.25pt;height:7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61D9887" wp14:editId="761D9888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820420</wp:posOffset>
                      </wp:positionV>
                      <wp:extent cx="92075" cy="92075"/>
                      <wp:effectExtent l="19050" t="38100" r="41275" b="41275"/>
                      <wp:wrapNone/>
                      <wp:docPr id="477" name="5-Point Star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7" o:spid="_x0000_s1026" style="position:absolute;margin-left:35.2pt;margin-top:64.6pt;width:7.25pt;height:7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OdaQ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61D9889" wp14:editId="761D988A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558165</wp:posOffset>
                      </wp:positionV>
                      <wp:extent cx="92075" cy="92075"/>
                      <wp:effectExtent l="19050" t="38100" r="41275" b="41275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34" o:spid="_x0000_s1026" style="position:absolute;margin-left:27.1pt;margin-top:43.95pt;width:7.25pt;height:7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61D988B" wp14:editId="761D988C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285750</wp:posOffset>
                      </wp:positionV>
                      <wp:extent cx="92075" cy="92075"/>
                      <wp:effectExtent l="19050" t="38100" r="41275" b="41275"/>
                      <wp:wrapNone/>
                      <wp:docPr id="41" name="5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1" o:spid="_x0000_s1026" style="position:absolute;margin-left:30.95pt;margin-top:22.5pt;width:7.25pt;height:7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61D988D" wp14:editId="761D988E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318770</wp:posOffset>
                      </wp:positionV>
                      <wp:extent cx="92075" cy="92075"/>
                      <wp:effectExtent l="19050" t="38100" r="41275" b="41275"/>
                      <wp:wrapNone/>
                      <wp:docPr id="476" name="5-Point Star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6" o:spid="_x0000_s1026" style="position:absolute;margin-left:9.95pt;margin-top:25.1pt;width:7.25pt;height:7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61D988F" wp14:editId="761D9890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1395095</wp:posOffset>
                      </wp:positionV>
                      <wp:extent cx="92075" cy="92075"/>
                      <wp:effectExtent l="19050" t="38100" r="41275" b="41275"/>
                      <wp:wrapNone/>
                      <wp:docPr id="472" name="5-Point Sta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2" o:spid="_x0000_s1026" style="position:absolute;margin-left:54.5pt;margin-top:109.85pt;width:7.25pt;height:7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7eMaQ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61D9891" wp14:editId="761D9892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732155</wp:posOffset>
                      </wp:positionV>
                      <wp:extent cx="92075" cy="92075"/>
                      <wp:effectExtent l="19050" t="38100" r="41275" b="41275"/>
                      <wp:wrapNone/>
                      <wp:docPr id="475" name="5-Point St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5" o:spid="_x0000_s1026" style="position:absolute;margin-left:54.15pt;margin-top:57.65pt;width:7.25pt;height: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1D9893" wp14:editId="761D9894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1003300</wp:posOffset>
                      </wp:positionV>
                      <wp:extent cx="92075" cy="92075"/>
                      <wp:effectExtent l="19050" t="38100" r="41275" b="41275"/>
                      <wp:wrapNone/>
                      <wp:docPr id="478" name="5-Point Star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8" o:spid="_x0000_s1026" style="position:absolute;margin-left:39.65pt;margin-top:79pt;width:7.25pt;height:7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+vaQ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61D9895" wp14:editId="761D9896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1005840</wp:posOffset>
                      </wp:positionV>
                      <wp:extent cx="92075" cy="92075"/>
                      <wp:effectExtent l="19050" t="38100" r="41275" b="41275"/>
                      <wp:wrapNone/>
                      <wp:docPr id="479" name="5-Point Star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479" o:spid="_x0000_s1026" style="position:absolute;margin-left:65.55pt;margin-top:79.2pt;width:7.25pt;height: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61D9897" wp14:editId="761D989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190500</wp:posOffset>
                      </wp:positionV>
                      <wp:extent cx="92075" cy="92075"/>
                      <wp:effectExtent l="19050" t="38100" r="41275" b="41275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36" o:spid="_x0000_s1026" style="position:absolute;margin-left:74.2pt;margin-top:15pt;width:7.25pt;height:7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61D9899" wp14:editId="761D989A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334645</wp:posOffset>
                      </wp:positionV>
                      <wp:extent cx="92075" cy="92075"/>
                      <wp:effectExtent l="19050" t="38100" r="41275" b="41275"/>
                      <wp:wrapNone/>
                      <wp:docPr id="37" name="5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37" o:spid="_x0000_s1026" style="position:absolute;margin-left:47pt;margin-top:26.35pt;width:7.25pt;height:7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 w:rsidRPr="0069320F">
              <w:rPr>
                <w:rFonts w:ascii="Comic Sans MS" w:eastAsia="Times New Roman" w:hAnsi="Comic Sans MS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61D989B" wp14:editId="761D989C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466725</wp:posOffset>
                      </wp:positionV>
                      <wp:extent cx="92075" cy="92075"/>
                      <wp:effectExtent l="19050" t="38100" r="41275" b="41275"/>
                      <wp:wrapNone/>
                      <wp:docPr id="38" name="5-Point Sta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92075"/>
                              </a:xfrm>
                              <a:prstGeom prst="star5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5-Point Star 38" o:spid="_x0000_s1026" style="position:absolute;margin-left:63.75pt;margin-top:36.75pt;width:7.25pt;height: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" path="m,35169r35170,1l46038,,56905,35170r35170,-1l63622,56905,74490,92075,46038,70339,17585,92075,28453,56905,,35169xe" filled="f" strokecolor="windowText" strokeweight="1pt">
                      <v:path arrowok="t" o:connecttype="custom" o:connectlocs="0,35169;35170,35170;46038,0;56905,35170;92075,35169;63622,56905;74490,92075;46038,70339;17585,92075;28453,56905;0,35169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c</w:t>
            </w: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. </w:t>
            </w:r>
            <w:r w:rsidRPr="0069320F">
              <w:rPr>
                <w:rFonts w:ascii="Comic Sans MS" w:eastAsia="Times New Roman" w:hAnsi="Comic Sans MS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8D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Array with 2 rows</w:t>
            </w:r>
          </w:p>
          <w:p w14:paraId="761D978E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8F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0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1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2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3" w14:textId="41255F82" w:rsidR="0033785E" w:rsidRPr="0069320F" w:rsidRDefault="0033785E" w:rsidP="001F7FC7">
            <w:pPr>
              <w:spacing w:after="12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There are an even/odd (circle one) number of stars. </w:t>
            </w:r>
          </w:p>
        </w:tc>
        <w:tc>
          <w:tcPr>
            <w:tcW w:w="3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94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Redraw your picture with 1 </w:t>
            </w:r>
            <w:r>
              <w:rPr>
                <w:rFonts w:ascii="Comic Sans MS" w:eastAsia="Times New Roman" w:hAnsi="Comic Sans MS" w:cs="Times New Roman"/>
                <w:bCs/>
                <w:i/>
                <w:color w:val="231F20"/>
                <w:sz w:val="24"/>
                <w:szCs w:val="24"/>
              </w:rPr>
              <w:t>less</w:t>
            </w: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 xml:space="preserve"> star. </w:t>
            </w:r>
          </w:p>
          <w:p w14:paraId="761D9795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6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7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8" w14:textId="77777777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761D9799" w14:textId="60A4B8D2" w:rsidR="0033785E" w:rsidRPr="0069320F" w:rsidRDefault="0033785E" w:rsidP="001B5BD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9320F">
              <w:rPr>
                <w:rFonts w:ascii="Comic Sans MS" w:eastAsia="Times New Roman" w:hAnsi="Comic Sans MS" w:cs="Times New Roman"/>
                <w:color w:val="231F20"/>
                <w:sz w:val="24"/>
                <w:szCs w:val="24"/>
              </w:rPr>
              <w:t>There are an even/odd (circle one) number of stars.</w:t>
            </w:r>
          </w:p>
        </w:tc>
      </w:tr>
    </w:tbl>
    <w:p w14:paraId="761D979B" w14:textId="77777777" w:rsidR="0069320F" w:rsidRPr="00643705" w:rsidRDefault="0069320F" w:rsidP="0016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1D979C" w14:textId="56278744" w:rsidR="00643705" w:rsidRPr="00643705" w:rsidRDefault="009563E3" w:rsidP="009563E3">
      <w:pPr>
        <w:pageBreakBefore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</w:rPr>
        <w:lastRenderedPageBreak/>
        <w:t xml:space="preserve">2.  </w:t>
      </w:r>
      <w:r w:rsidR="001C3DEF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Solve. </w:t>
      </w:r>
      <w:r w:rsidR="001C3DEF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1C3DEF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>Tell if each number is odd</w:t>
      </w:r>
      <w:r w:rsidR="001C3DEF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1C3DEF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>(O) or even</w:t>
      </w:r>
      <w:r w:rsidR="001C3DEF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(E) on the line below.</w:t>
      </w:r>
    </w:p>
    <w:p w14:paraId="761D979D" w14:textId="77777777" w:rsidR="00AD2EBF" w:rsidRDefault="00AD2EBF" w:rsidP="00956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D2EBF" w:rsidSect="00174C72">
          <w:headerReference w:type="default" r:id="rId39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761D979E" w14:textId="77777777" w:rsidR="00AD2EBF" w:rsidRPr="00160BB7" w:rsidRDefault="00AD2EBF" w:rsidP="009312C4">
      <w:pPr>
        <w:tabs>
          <w:tab w:val="left" w:pos="810"/>
        </w:tabs>
        <w:spacing w:before="240" w:after="12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160BB7">
        <w:rPr>
          <w:rFonts w:ascii="Comic Sans MS" w:eastAsia="Times New Roman" w:hAnsi="Comic Sans MS" w:cs="Times New Roman"/>
          <w:sz w:val="24"/>
          <w:szCs w:val="24"/>
        </w:rPr>
        <w:lastRenderedPageBreak/>
        <w:t xml:space="preserve">a. 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6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+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6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= ___</w:t>
      </w:r>
      <w:r w:rsidR="00160BB7">
        <w:rPr>
          <w:rFonts w:ascii="Comic Sans MS" w:eastAsia="Times New Roman" w:hAnsi="Comic Sans MS" w:cs="Times New Roman"/>
          <w:sz w:val="24"/>
          <w:szCs w:val="24"/>
        </w:rPr>
        <w:t>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___</w:t>
      </w:r>
    </w:p>
    <w:p w14:paraId="761D979F" w14:textId="77777777" w:rsidR="00AD2EBF" w:rsidRPr="00160BB7" w:rsidRDefault="00AD2EBF" w:rsidP="00E3321C">
      <w:pPr>
        <w:tabs>
          <w:tab w:val="left" w:pos="810"/>
        </w:tabs>
        <w:spacing w:before="120" w:after="48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160BB7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 w:rsidR="0033785E">
        <w:rPr>
          <w:rFonts w:ascii="Comic Sans MS" w:eastAsia="Times New Roman" w:hAnsi="Comic Sans MS" w:cs="Times New Roman"/>
          <w:sz w:val="24"/>
          <w:szCs w:val="24"/>
        </w:rPr>
        <w:t>___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 xml:space="preserve">__   +   </w:t>
      </w:r>
      <w:r w:rsidR="0033785E">
        <w:rPr>
          <w:rFonts w:ascii="Comic Sans MS" w:eastAsia="Times New Roman" w:hAnsi="Comic Sans MS" w:cs="Times New Roman"/>
          <w:sz w:val="24"/>
          <w:szCs w:val="24"/>
        </w:rPr>
        <w:t>___</w:t>
      </w:r>
      <w:r w:rsidR="00160BB7">
        <w:rPr>
          <w:rFonts w:ascii="Comic Sans MS" w:eastAsia="Times New Roman" w:hAnsi="Comic Sans MS" w:cs="Times New Roman"/>
          <w:sz w:val="24"/>
          <w:szCs w:val="24"/>
        </w:rPr>
        <w:t>__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 xml:space="preserve">_   =   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______</w:t>
      </w:r>
    </w:p>
    <w:p w14:paraId="761D97A0" w14:textId="77777777" w:rsidR="00AD2EBF" w:rsidRPr="00160BB7" w:rsidRDefault="009312C4" w:rsidP="00E3321C">
      <w:pPr>
        <w:tabs>
          <w:tab w:val="left" w:pos="810"/>
        </w:tabs>
        <w:spacing w:before="100" w:beforeAutospacing="1" w:after="12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b.</w:t>
      </w:r>
      <w:r>
        <w:rPr>
          <w:rFonts w:ascii="Comic Sans MS" w:eastAsia="Times New Roman" w:hAnsi="Comic Sans MS" w:cs="Times New Roman"/>
          <w:sz w:val="24"/>
          <w:szCs w:val="24"/>
        </w:rPr>
        <w:tab/>
        <w:t>8</w:t>
      </w:r>
      <w:r>
        <w:rPr>
          <w:rFonts w:ascii="Comic Sans MS" w:eastAsia="Times New Roman" w:hAnsi="Comic Sans MS" w:cs="Times New Roman"/>
          <w:sz w:val="24"/>
          <w:szCs w:val="24"/>
        </w:rPr>
        <w:tab/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13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_______</w:t>
      </w:r>
    </w:p>
    <w:p w14:paraId="761D97A1" w14:textId="77777777" w:rsidR="00AD2EBF" w:rsidRPr="00160BB7" w:rsidRDefault="00160BB7" w:rsidP="00E3321C">
      <w:pPr>
        <w:tabs>
          <w:tab w:val="left" w:pos="810"/>
        </w:tabs>
        <w:spacing w:before="120" w:after="48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 w:rsidR="0033785E">
        <w:rPr>
          <w:rFonts w:ascii="Comic Sans MS" w:eastAsia="Times New Roman" w:hAnsi="Comic Sans MS" w:cs="Times New Roman"/>
          <w:sz w:val="24"/>
          <w:szCs w:val="24"/>
        </w:rPr>
        <w:t>_____   +   ___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___   =   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______</w:t>
      </w:r>
    </w:p>
    <w:p w14:paraId="761D97A2" w14:textId="77777777" w:rsidR="00AD2EBF" w:rsidRPr="00160BB7" w:rsidRDefault="009312C4" w:rsidP="00E3321C">
      <w:pPr>
        <w:tabs>
          <w:tab w:val="left" w:pos="810"/>
        </w:tabs>
        <w:spacing w:before="360" w:after="12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c.</w:t>
      </w:r>
      <w:r>
        <w:rPr>
          <w:rFonts w:ascii="Comic Sans MS" w:eastAsia="Times New Roman" w:hAnsi="Comic Sans MS" w:cs="Times New Roman"/>
          <w:sz w:val="24"/>
          <w:szCs w:val="24"/>
        </w:rPr>
        <w:tab/>
        <w:t>9</w:t>
      </w:r>
      <w:r>
        <w:rPr>
          <w:rFonts w:ascii="Comic Sans MS" w:eastAsia="Times New Roman" w:hAnsi="Comic Sans MS" w:cs="Times New Roman"/>
          <w:sz w:val="24"/>
          <w:szCs w:val="24"/>
        </w:rPr>
        <w:tab/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15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_______</w:t>
      </w:r>
    </w:p>
    <w:p w14:paraId="761D97A3" w14:textId="77777777" w:rsidR="00AD2EBF" w:rsidRPr="00160BB7" w:rsidRDefault="00160BB7" w:rsidP="00E3321C">
      <w:pPr>
        <w:tabs>
          <w:tab w:val="left" w:pos="810"/>
        </w:tabs>
        <w:spacing w:before="120" w:after="48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___</w:t>
      </w:r>
      <w:r w:rsidR="0033785E">
        <w:rPr>
          <w:rFonts w:ascii="Comic Sans MS" w:eastAsia="Times New Roman" w:hAnsi="Comic Sans MS" w:cs="Times New Roman"/>
          <w:sz w:val="24"/>
          <w:szCs w:val="24"/>
        </w:rPr>
        <w:t>__   +   ___</w:t>
      </w:r>
      <w:r>
        <w:rPr>
          <w:rFonts w:ascii="Comic Sans MS" w:eastAsia="Times New Roman" w:hAnsi="Comic Sans MS" w:cs="Times New Roman"/>
          <w:sz w:val="24"/>
          <w:szCs w:val="24"/>
        </w:rPr>
        <w:t>___   =   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_____</w:t>
      </w:r>
    </w:p>
    <w:p w14:paraId="761D97A4" w14:textId="77777777" w:rsidR="00AD2EBF" w:rsidRPr="00160BB7" w:rsidRDefault="00AD2EBF" w:rsidP="00E3321C">
      <w:pPr>
        <w:tabs>
          <w:tab w:val="left" w:pos="810"/>
        </w:tabs>
        <w:spacing w:before="120" w:after="12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160BB7">
        <w:rPr>
          <w:rFonts w:ascii="Comic Sans MS" w:eastAsia="Times New Roman" w:hAnsi="Comic Sans MS" w:cs="Times New Roman"/>
          <w:sz w:val="24"/>
          <w:szCs w:val="24"/>
        </w:rPr>
        <w:t>d.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17</w:t>
      </w:r>
      <w:r w:rsidRPr="00160BB7">
        <w:rPr>
          <w:rFonts w:ascii="Comic Sans MS" w:eastAsia="Times New Roman" w:hAnsi="Comic Sans MS" w:cs="Times New Roman"/>
          <w:sz w:val="24"/>
          <w:szCs w:val="24"/>
        </w:rPr>
        <w:tab/>
        <w:t>+</w:t>
      </w:r>
      <w:r w:rsidR="009312C4">
        <w:rPr>
          <w:rFonts w:ascii="Comic Sans MS" w:eastAsia="Times New Roman" w:hAnsi="Comic Sans MS" w:cs="Times New Roman"/>
          <w:sz w:val="24"/>
          <w:szCs w:val="24"/>
        </w:rPr>
        <w:tab/>
        <w:t>8</w:t>
      </w:r>
      <w:r w:rsidR="009312C4">
        <w:rPr>
          <w:rFonts w:ascii="Comic Sans MS" w:eastAsia="Times New Roman" w:hAnsi="Comic Sans MS" w:cs="Times New Roman"/>
          <w:sz w:val="24"/>
          <w:szCs w:val="24"/>
        </w:rPr>
        <w:tab/>
        <w:t>= _______</w:t>
      </w:r>
    </w:p>
    <w:p w14:paraId="761D97A5" w14:textId="77777777" w:rsidR="00AD2EBF" w:rsidRPr="00160BB7" w:rsidRDefault="00160BB7" w:rsidP="00E3321C">
      <w:pPr>
        <w:tabs>
          <w:tab w:val="left" w:pos="810"/>
        </w:tabs>
        <w:spacing w:before="120" w:after="48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___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  +   ______   =   ____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</w:t>
      </w:r>
    </w:p>
    <w:p w14:paraId="761D97A6" w14:textId="427BCFBA" w:rsidR="00AD2EBF" w:rsidRPr="00160BB7" w:rsidRDefault="009312C4" w:rsidP="00E3321C">
      <w:pPr>
        <w:tabs>
          <w:tab w:val="left" w:pos="630"/>
          <w:tab w:val="left" w:pos="1170"/>
          <w:tab w:val="left" w:pos="2070"/>
        </w:tabs>
        <w:spacing w:before="720" w:after="12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lastRenderedPageBreak/>
        <w:t>e.</w:t>
      </w:r>
      <w:r>
        <w:rPr>
          <w:rFonts w:ascii="Comic Sans MS" w:eastAsia="Times New Roman" w:hAnsi="Comic Sans MS" w:cs="Times New Roman"/>
          <w:sz w:val="24"/>
          <w:szCs w:val="24"/>
        </w:rPr>
        <w:tab/>
        <w:t>7</w:t>
      </w:r>
      <w:r>
        <w:rPr>
          <w:rFonts w:ascii="Comic Sans MS" w:eastAsia="Times New Roman" w:hAnsi="Comic Sans MS" w:cs="Times New Roman"/>
          <w:sz w:val="24"/>
          <w:szCs w:val="24"/>
        </w:rPr>
        <w:tab/>
      </w:r>
      <w:r w:rsidR="00DA2FAA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>
        <w:rPr>
          <w:rFonts w:ascii="Comic Sans MS" w:eastAsia="Times New Roman" w:hAnsi="Comic Sans MS" w:cs="Times New Roman"/>
          <w:sz w:val="24"/>
          <w:szCs w:val="24"/>
        </w:rPr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8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_______</w:t>
      </w:r>
    </w:p>
    <w:p w14:paraId="761D97A7" w14:textId="77777777" w:rsidR="00AD2EBF" w:rsidRPr="00160BB7" w:rsidRDefault="00AD2EBF" w:rsidP="00E3321C">
      <w:pPr>
        <w:tabs>
          <w:tab w:val="left" w:pos="630"/>
          <w:tab w:val="left" w:pos="1170"/>
          <w:tab w:val="left" w:pos="2070"/>
        </w:tabs>
        <w:spacing w:before="120" w:after="48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 w:rsidRPr="00160BB7">
        <w:rPr>
          <w:rFonts w:ascii="Comic Sans MS" w:eastAsia="Times New Roman" w:hAnsi="Comic Sans MS" w:cs="Times New Roman"/>
          <w:sz w:val="24"/>
          <w:szCs w:val="24"/>
        </w:rPr>
        <w:t xml:space="preserve">  ___</w:t>
      </w:r>
      <w:r w:rsidR="00160BB7">
        <w:rPr>
          <w:rFonts w:ascii="Comic Sans MS" w:eastAsia="Times New Roman" w:hAnsi="Comic Sans MS" w:cs="Times New Roman"/>
          <w:sz w:val="24"/>
          <w:szCs w:val="24"/>
        </w:rPr>
        <w:t>___   +   ______   =   ____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</w:t>
      </w:r>
    </w:p>
    <w:p w14:paraId="761D97A8" w14:textId="22DCDC01" w:rsidR="00AD2EBF" w:rsidRPr="00160BB7" w:rsidRDefault="009312C4" w:rsidP="00E3321C">
      <w:pPr>
        <w:tabs>
          <w:tab w:val="left" w:pos="630"/>
          <w:tab w:val="left" w:pos="1170"/>
          <w:tab w:val="left" w:pos="2070"/>
        </w:tabs>
        <w:spacing w:before="120" w:after="12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f. </w:t>
      </w:r>
      <w:r>
        <w:rPr>
          <w:rFonts w:ascii="Comic Sans MS" w:eastAsia="Times New Roman" w:hAnsi="Comic Sans MS" w:cs="Times New Roman"/>
          <w:sz w:val="24"/>
          <w:szCs w:val="24"/>
        </w:rPr>
        <w:tab/>
        <w:t>9</w:t>
      </w:r>
      <w:r>
        <w:rPr>
          <w:rFonts w:ascii="Comic Sans MS" w:eastAsia="Times New Roman" w:hAnsi="Comic Sans MS" w:cs="Times New Roman"/>
          <w:sz w:val="24"/>
          <w:szCs w:val="24"/>
        </w:rPr>
        <w:tab/>
      </w:r>
      <w:r w:rsidR="00DA2FAA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>
        <w:rPr>
          <w:rFonts w:ascii="Comic Sans MS" w:eastAsia="Times New Roman" w:hAnsi="Comic Sans MS" w:cs="Times New Roman"/>
          <w:sz w:val="24"/>
          <w:szCs w:val="24"/>
        </w:rPr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11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_____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</w:t>
      </w:r>
    </w:p>
    <w:p w14:paraId="761D97A9" w14:textId="77777777" w:rsidR="00AD2EBF" w:rsidRPr="00160BB7" w:rsidRDefault="00160BB7" w:rsidP="00E3321C">
      <w:pPr>
        <w:tabs>
          <w:tab w:val="left" w:pos="630"/>
          <w:tab w:val="left" w:pos="1170"/>
          <w:tab w:val="left" w:pos="2070"/>
        </w:tabs>
        <w:spacing w:before="120" w:after="48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____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 xml:space="preserve">__  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+   ______   =   __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</w:t>
      </w:r>
    </w:p>
    <w:p w14:paraId="761D97AA" w14:textId="0DF0C624" w:rsidR="00AD2EBF" w:rsidRPr="00160BB7" w:rsidRDefault="009312C4" w:rsidP="00E3321C">
      <w:pPr>
        <w:tabs>
          <w:tab w:val="left" w:pos="630"/>
          <w:tab w:val="left" w:pos="1170"/>
          <w:tab w:val="left" w:pos="2070"/>
        </w:tabs>
        <w:spacing w:before="120" w:after="12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g.</w:t>
      </w:r>
      <w:r>
        <w:rPr>
          <w:rFonts w:ascii="Comic Sans MS" w:eastAsia="Times New Roman" w:hAnsi="Comic Sans MS" w:cs="Times New Roman"/>
          <w:sz w:val="24"/>
          <w:szCs w:val="24"/>
        </w:rPr>
        <w:tab/>
        <w:t>7</w:t>
      </w:r>
      <w:r>
        <w:rPr>
          <w:rFonts w:ascii="Comic Sans MS" w:eastAsia="Times New Roman" w:hAnsi="Comic Sans MS" w:cs="Times New Roman"/>
          <w:sz w:val="24"/>
          <w:szCs w:val="24"/>
        </w:rPr>
        <w:tab/>
      </w:r>
      <w:r w:rsidR="00DA2FAA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>
        <w:rPr>
          <w:rFonts w:ascii="Comic Sans MS" w:eastAsia="Times New Roman" w:hAnsi="Comic Sans MS" w:cs="Times New Roman"/>
          <w:sz w:val="24"/>
          <w:szCs w:val="24"/>
        </w:rPr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14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____</w:t>
      </w:r>
    </w:p>
    <w:p w14:paraId="761D97AB" w14:textId="77777777" w:rsidR="00AD2EBF" w:rsidRPr="00160BB7" w:rsidRDefault="00160BB7" w:rsidP="00E3321C">
      <w:pPr>
        <w:tabs>
          <w:tab w:val="left" w:pos="630"/>
          <w:tab w:val="left" w:pos="1170"/>
          <w:tab w:val="left" w:pos="2070"/>
        </w:tabs>
        <w:spacing w:before="120" w:after="48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______   +   ______   =   </w:t>
      </w:r>
      <w:r w:rsidR="009312C4">
        <w:rPr>
          <w:rFonts w:ascii="Comic Sans MS" w:eastAsia="Times New Roman" w:hAnsi="Comic Sans MS" w:cs="Times New Roman"/>
          <w:sz w:val="24"/>
          <w:szCs w:val="24"/>
        </w:rPr>
        <w:t>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____</w:t>
      </w:r>
    </w:p>
    <w:p w14:paraId="761D97AC" w14:textId="67D7519C" w:rsidR="00AD2EBF" w:rsidRPr="00160BB7" w:rsidRDefault="009312C4" w:rsidP="00E3321C">
      <w:pPr>
        <w:tabs>
          <w:tab w:val="left" w:pos="630"/>
          <w:tab w:val="left" w:pos="1170"/>
          <w:tab w:val="left" w:pos="2070"/>
        </w:tabs>
        <w:spacing w:before="120" w:after="12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h</w:t>
      </w:r>
      <w:r w:rsidR="00DA2FAA">
        <w:rPr>
          <w:rFonts w:ascii="Comic Sans MS" w:eastAsia="Times New Roman" w:hAnsi="Comic Sans MS" w:cs="Times New Roman"/>
          <w:sz w:val="24"/>
          <w:szCs w:val="24"/>
        </w:rPr>
        <w:t>.</w:t>
      </w:r>
      <w:r>
        <w:rPr>
          <w:rFonts w:ascii="Comic Sans MS" w:eastAsia="Times New Roman" w:hAnsi="Comic Sans MS" w:cs="Times New Roman"/>
          <w:sz w:val="24"/>
          <w:szCs w:val="24"/>
        </w:rPr>
        <w:tab/>
        <w:t>9</w:t>
      </w:r>
      <w:r>
        <w:rPr>
          <w:rFonts w:ascii="Comic Sans MS" w:eastAsia="Times New Roman" w:hAnsi="Comic Sans MS" w:cs="Times New Roman"/>
          <w:sz w:val="24"/>
          <w:szCs w:val="24"/>
        </w:rPr>
        <w:tab/>
      </w:r>
      <w:r w:rsidR="00DA2FAA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>
        <w:rPr>
          <w:rFonts w:ascii="Comic Sans MS" w:eastAsia="Times New Roman" w:hAnsi="Comic Sans MS" w:cs="Times New Roman"/>
          <w:sz w:val="24"/>
          <w:szCs w:val="24"/>
        </w:rPr>
        <w:t>+</w:t>
      </w:r>
      <w:r>
        <w:rPr>
          <w:rFonts w:ascii="Comic Sans MS" w:eastAsia="Times New Roman" w:hAnsi="Comic Sans MS" w:cs="Times New Roman"/>
          <w:sz w:val="24"/>
          <w:szCs w:val="24"/>
        </w:rPr>
        <w:tab/>
        <w:t>9</w:t>
      </w:r>
      <w:r>
        <w:rPr>
          <w:rFonts w:ascii="Comic Sans MS" w:eastAsia="Times New Roman" w:hAnsi="Comic Sans MS" w:cs="Times New Roman"/>
          <w:sz w:val="24"/>
          <w:szCs w:val="24"/>
        </w:rPr>
        <w:tab/>
        <w:t>= 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______</w:t>
      </w:r>
    </w:p>
    <w:p w14:paraId="761D97AD" w14:textId="77777777" w:rsidR="00AD2EBF" w:rsidRPr="00160BB7" w:rsidRDefault="00160BB7" w:rsidP="00E3321C">
      <w:pPr>
        <w:tabs>
          <w:tab w:val="left" w:pos="630"/>
          <w:tab w:val="left" w:pos="1170"/>
          <w:tab w:val="left" w:pos="2070"/>
        </w:tabs>
        <w:spacing w:before="120" w:after="480" w:line="240" w:lineRule="auto"/>
        <w:ind w:left="86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  ______   +   ___</w:t>
      </w:r>
      <w:r w:rsidR="009312C4">
        <w:rPr>
          <w:rFonts w:ascii="Comic Sans MS" w:eastAsia="Times New Roman" w:hAnsi="Comic Sans MS" w:cs="Times New Roman"/>
          <w:sz w:val="24"/>
          <w:szCs w:val="24"/>
        </w:rPr>
        <w:t xml:space="preserve">___   =   </w:t>
      </w:r>
      <w:r>
        <w:rPr>
          <w:rFonts w:ascii="Comic Sans MS" w:eastAsia="Times New Roman" w:hAnsi="Comic Sans MS" w:cs="Times New Roman"/>
          <w:sz w:val="24"/>
          <w:szCs w:val="24"/>
        </w:rPr>
        <w:t>____</w:t>
      </w:r>
      <w:r w:rsidR="00AD2EBF" w:rsidRPr="00160BB7">
        <w:rPr>
          <w:rFonts w:ascii="Comic Sans MS" w:eastAsia="Times New Roman" w:hAnsi="Comic Sans MS" w:cs="Times New Roman"/>
          <w:sz w:val="24"/>
          <w:szCs w:val="24"/>
        </w:rPr>
        <w:t>__</w:t>
      </w:r>
    </w:p>
    <w:p w14:paraId="761D97AE" w14:textId="77777777" w:rsidR="00AD2EBF" w:rsidRPr="00160BB7" w:rsidRDefault="00AD2EBF" w:rsidP="009312C4">
      <w:pPr>
        <w:tabs>
          <w:tab w:val="left" w:pos="630"/>
          <w:tab w:val="left" w:pos="1170"/>
          <w:tab w:val="left" w:pos="2070"/>
        </w:tabs>
        <w:spacing w:before="100" w:beforeAutospacing="1" w:after="100" w:afterAutospacing="1" w:line="240" w:lineRule="auto"/>
        <w:ind w:left="90"/>
        <w:rPr>
          <w:rFonts w:ascii="Comic Sans MS" w:eastAsia="Times New Roman" w:hAnsi="Comic Sans MS" w:cs="Times New Roman"/>
          <w:sz w:val="24"/>
          <w:szCs w:val="24"/>
        </w:rPr>
        <w:sectPr w:rsidR="00AD2EBF" w:rsidRPr="00160BB7" w:rsidSect="001715A5">
          <w:type w:val="continuous"/>
          <w:pgSz w:w="12240" w:h="15840"/>
          <w:pgMar w:top="1915" w:right="1598" w:bottom="1195" w:left="806" w:header="720" w:footer="720" w:gutter="0"/>
          <w:cols w:num="2" w:space="720"/>
          <w:docGrid w:linePitch="360"/>
        </w:sectPr>
      </w:pPr>
    </w:p>
    <w:p w14:paraId="761D97AF" w14:textId="77777777" w:rsidR="00643705" w:rsidRPr="00643705" w:rsidRDefault="008B74B4" w:rsidP="00B27BA4">
      <w:pPr>
        <w:spacing w:before="720" w:after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</w:rPr>
        <w:lastRenderedPageBreak/>
        <w:t xml:space="preserve">3.  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Write three number sentence examples to prove that each statement is correct. </w:t>
      </w:r>
    </w:p>
    <w:tbl>
      <w:tblPr>
        <w:tblpPr w:leftFromText="180" w:rightFromText="180" w:vertAnchor="text" w:tblpXSpec="center" w:tblpY="1"/>
        <w:tblOverlap w:val="never"/>
        <w:tblW w:w="9216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67"/>
        <w:gridCol w:w="3082"/>
        <w:gridCol w:w="3067"/>
      </w:tblGrid>
      <w:tr w:rsidR="00643705" w:rsidRPr="00643705" w14:paraId="761D97B3" w14:textId="77777777" w:rsidTr="001E4CD4">
        <w:trPr>
          <w:jc w:val="center"/>
        </w:trPr>
        <w:tc>
          <w:tcPr>
            <w:tcW w:w="3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D97B0" w14:textId="77777777" w:rsidR="00643705" w:rsidRPr="00643705" w:rsidRDefault="00643705" w:rsidP="00AA75D7">
            <w:pPr>
              <w:spacing w:before="115" w:after="144" w:line="288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b/>
                <w:bCs/>
                <w:color w:val="231F20"/>
                <w:sz w:val="24"/>
                <w:szCs w:val="24"/>
              </w:rPr>
              <w:t>Even + Even = Even</w:t>
            </w:r>
          </w:p>
        </w:tc>
        <w:tc>
          <w:tcPr>
            <w:tcW w:w="3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D97B1" w14:textId="77777777" w:rsidR="00643705" w:rsidRPr="00643705" w:rsidRDefault="00643705" w:rsidP="00AA75D7">
            <w:pPr>
              <w:spacing w:before="115" w:after="144" w:line="288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b/>
                <w:bCs/>
                <w:color w:val="231F20"/>
                <w:sz w:val="24"/>
                <w:szCs w:val="24"/>
              </w:rPr>
              <w:t>Even + Odd = Odd</w:t>
            </w:r>
          </w:p>
        </w:tc>
        <w:tc>
          <w:tcPr>
            <w:tcW w:w="3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D97B2" w14:textId="77777777" w:rsidR="00643705" w:rsidRPr="00643705" w:rsidRDefault="00643705" w:rsidP="00AA75D7">
            <w:pPr>
              <w:spacing w:before="115" w:after="144" w:line="288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705">
              <w:rPr>
                <w:rFonts w:ascii="Comic Sans MS" w:eastAsia="Times New Roman" w:hAnsi="Comic Sans MS" w:cs="Times New Roman"/>
                <w:b/>
                <w:bCs/>
                <w:color w:val="231F20"/>
                <w:sz w:val="24"/>
                <w:szCs w:val="24"/>
              </w:rPr>
              <w:t>Odd + Odd = Even</w:t>
            </w:r>
          </w:p>
        </w:tc>
      </w:tr>
      <w:tr w:rsidR="00643705" w:rsidRPr="00643705" w14:paraId="761D97BA" w14:textId="77777777" w:rsidTr="001E4CD4">
        <w:trPr>
          <w:jc w:val="center"/>
        </w:trPr>
        <w:tc>
          <w:tcPr>
            <w:tcW w:w="3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B4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1D97B5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1D97B6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1D97B7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B8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D97B9" w14:textId="77777777" w:rsidR="00643705" w:rsidRPr="00643705" w:rsidRDefault="00643705" w:rsidP="00AA75D7">
            <w:pPr>
              <w:spacing w:beforeAutospacing="1" w:after="0" w:afterAutospacing="1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1D97BB" w14:textId="59D2DE56" w:rsidR="002B4F00" w:rsidRDefault="002B4F00" w:rsidP="00643705">
      <w:pPr>
        <w:spacing w:before="100" w:beforeAutospacing="1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9A87046" w14:textId="77777777" w:rsidR="002B4F00" w:rsidRDefault="002B4F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61D97BC" w14:textId="56DC91BB" w:rsidR="00643705" w:rsidRPr="00E3321C" w:rsidRDefault="00F902EE" w:rsidP="00E3321C">
      <w:pPr>
        <w:rPr>
          <w:rFonts w:ascii="Comic Sans MS" w:hAnsi="Comic Sans MS"/>
          <w:sz w:val="24"/>
          <w:szCs w:val="24"/>
        </w:rPr>
      </w:pPr>
      <w:r w:rsidRPr="00E3321C">
        <w:rPr>
          <w:rFonts w:ascii="Comic Sans MS" w:hAnsi="Comic Sans MS"/>
          <w:sz w:val="24"/>
          <w:szCs w:val="24"/>
        </w:rPr>
        <w:lastRenderedPageBreak/>
        <w:t xml:space="preserve">4.  </w:t>
      </w:r>
      <w:r w:rsidR="00643705" w:rsidRPr="00E3321C">
        <w:rPr>
          <w:rFonts w:ascii="Comic Sans MS" w:hAnsi="Comic Sans MS"/>
          <w:sz w:val="24"/>
          <w:szCs w:val="24"/>
        </w:rPr>
        <w:t>W</w:t>
      </w:r>
      <w:r w:rsidR="001E4CD4" w:rsidRPr="00E3321C">
        <w:rPr>
          <w:rFonts w:ascii="Comic Sans MS" w:hAnsi="Comic Sans MS"/>
          <w:sz w:val="24"/>
          <w:szCs w:val="24"/>
        </w:rPr>
        <w:t>rite two examples for each case;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1E4CD4" w:rsidRPr="00E3321C">
        <w:rPr>
          <w:rFonts w:ascii="Comic Sans MS" w:hAnsi="Comic Sans MS"/>
          <w:sz w:val="24"/>
          <w:szCs w:val="24"/>
        </w:rPr>
        <w:t>next to your answer, write</w:t>
      </w:r>
      <w:r w:rsidR="003429F4">
        <w:rPr>
          <w:rFonts w:ascii="Comic Sans MS" w:hAnsi="Comic Sans MS"/>
          <w:sz w:val="24"/>
          <w:szCs w:val="24"/>
        </w:rPr>
        <w:t xml:space="preserve"> if your answers are</w:t>
      </w:r>
      <w:r w:rsidR="003429F4">
        <w:rPr>
          <w:rFonts w:ascii="Comic Sans MS" w:hAnsi="Comic Sans MS"/>
          <w:sz w:val="24"/>
          <w:szCs w:val="24"/>
        </w:rPr>
        <w:br/>
        <w:t xml:space="preserve">     </w:t>
      </w:r>
      <w:r w:rsidR="00643705" w:rsidRPr="00E3321C">
        <w:rPr>
          <w:rFonts w:ascii="Comic Sans MS" w:hAnsi="Comic Sans MS"/>
          <w:sz w:val="24"/>
          <w:szCs w:val="24"/>
        </w:rPr>
        <w:t xml:space="preserve">even or odd. </w:t>
      </w:r>
      <w:r w:rsidR="00DC0F4C" w:rsidRPr="00E3321C">
        <w:rPr>
          <w:rFonts w:ascii="Comic Sans MS" w:hAnsi="Comic Sans MS"/>
          <w:sz w:val="24"/>
          <w:szCs w:val="24"/>
        </w:rPr>
        <w:t xml:space="preserve"> </w:t>
      </w:r>
      <w:r w:rsidR="00643705" w:rsidRPr="00E3321C">
        <w:rPr>
          <w:rFonts w:ascii="Comic Sans MS" w:hAnsi="Comic Sans MS"/>
          <w:sz w:val="24"/>
          <w:szCs w:val="24"/>
        </w:rPr>
        <w:t>The first one has been done for you.</w:t>
      </w:r>
    </w:p>
    <w:p w14:paraId="761D97BD" w14:textId="22720AA8" w:rsidR="00643705" w:rsidRPr="00643705" w:rsidRDefault="00643705" w:rsidP="002B4F00">
      <w:pPr>
        <w:spacing w:before="120" w:after="12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Add an even number to </w:t>
      </w:r>
      <w:r w:rsidR="004254CA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an </w:t>
      </w:r>
      <w:r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even number. </w:t>
      </w:r>
    </w:p>
    <w:p w14:paraId="761D97BE" w14:textId="77777777" w:rsidR="00643705" w:rsidRDefault="00996116" w:rsidP="002B4F00">
      <w:pPr>
        <w:spacing w:before="100" w:beforeAutospacing="1" w:after="24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</w:pPr>
      <w:r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1E4CD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32 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+</w:t>
      </w:r>
      <w:r w:rsidR="001E4CD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 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18</w:t>
      </w:r>
      <w:r w:rsidR="001E4CD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 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=</w:t>
      </w:r>
      <w:r w:rsidR="001E4CD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> </w:t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 xml:space="preserve">40 even </w:t>
      </w:r>
      <w:r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643705"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BF" w14:textId="77777777" w:rsidR="00643705" w:rsidRPr="00643705" w:rsidRDefault="00643705" w:rsidP="002B4F00">
      <w:pPr>
        <w:spacing w:before="120" w:after="12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>Add an odd number to an even number.</w:t>
      </w:r>
    </w:p>
    <w:p w14:paraId="761D97C0" w14:textId="77777777" w:rsidR="00643705" w:rsidRPr="009312C4" w:rsidRDefault="00996116" w:rsidP="002B4F00">
      <w:pPr>
        <w:spacing w:before="100" w:beforeAutospacing="1" w:after="240"/>
        <w:ind w:left="360"/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</w:pP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p w14:paraId="761D97C1" w14:textId="77777777" w:rsidR="00996116" w:rsidRDefault="00643705" w:rsidP="002B4F00">
      <w:pPr>
        <w:spacing w:before="120" w:after="120"/>
        <w:ind w:left="360"/>
        <w:rPr>
          <w:rFonts w:ascii="Comic Sans MS" w:eastAsia="Times New Roman" w:hAnsi="Comic Sans MS" w:cs="Times New Roman"/>
          <w:color w:val="231F20"/>
          <w:sz w:val="24"/>
          <w:szCs w:val="24"/>
        </w:rPr>
      </w:pPr>
      <w:r w:rsidRPr="00643705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Add </w:t>
      </w:r>
      <w:r w:rsidR="00996116">
        <w:rPr>
          <w:rFonts w:ascii="Comic Sans MS" w:eastAsia="Times New Roman" w:hAnsi="Comic Sans MS" w:cs="Times New Roman"/>
          <w:color w:val="231F20"/>
          <w:sz w:val="24"/>
          <w:szCs w:val="24"/>
        </w:rPr>
        <w:t>an odd number to an odd number.</w:t>
      </w:r>
    </w:p>
    <w:p w14:paraId="761D97C2" w14:textId="77777777" w:rsidR="00890374" w:rsidRPr="009312C4" w:rsidRDefault="00996116" w:rsidP="002B4F00">
      <w:pPr>
        <w:spacing w:before="100" w:beforeAutospacing="1" w:after="202"/>
        <w:ind w:left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Pr="00996116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>
        <w:rPr>
          <w:rFonts w:ascii="Comic Sans MS" w:eastAsia="Times New Roman" w:hAnsi="Comic Sans MS" w:cs="Times New Roman"/>
          <w:color w:val="231F20"/>
          <w:sz w:val="24"/>
          <w:szCs w:val="24"/>
        </w:rPr>
        <w:t xml:space="preserve"> </w:t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  <w:r w:rsidR="009312C4" w:rsidRPr="009312C4">
        <w:rPr>
          <w:rFonts w:ascii="Comic Sans MS" w:eastAsia="Times New Roman" w:hAnsi="Comic Sans MS" w:cs="Times New Roman"/>
          <w:color w:val="231F20"/>
          <w:sz w:val="24"/>
          <w:szCs w:val="24"/>
          <w:u w:val="single"/>
        </w:rPr>
        <w:tab/>
      </w:r>
    </w:p>
    <w:sectPr w:rsidR="00890374" w:rsidRPr="009312C4" w:rsidSect="00174C72">
      <w:type w:val="continuous"/>
      <w:pgSz w:w="12240" w:h="15840"/>
      <w:pgMar w:top="1915" w:right="1598" w:bottom="1195" w:left="806" w:header="547" w:footer="16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5AA50" w14:textId="77777777" w:rsidR="00BC33DB" w:rsidRDefault="00BC33DB" w:rsidP="00360C6F">
      <w:pPr>
        <w:spacing w:after="0" w:line="240" w:lineRule="auto"/>
      </w:pPr>
      <w:r>
        <w:separator/>
      </w:r>
    </w:p>
  </w:endnote>
  <w:endnote w:type="continuationSeparator" w:id="0">
    <w:p w14:paraId="49463AE6" w14:textId="77777777" w:rsidR="00BC33DB" w:rsidRDefault="00BC33DB" w:rsidP="00360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D98A2" w14:textId="77777777" w:rsidR="001B5BD3" w:rsidRDefault="001B5BD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61D98AF" wp14:editId="761D98B0">
              <wp:simplePos x="0" y="0"/>
              <wp:positionH relativeFrom="column">
                <wp:posOffset>-499745</wp:posOffset>
              </wp:positionH>
              <wp:positionV relativeFrom="paragraph">
                <wp:posOffset>156502</wp:posOffset>
              </wp:positionV>
              <wp:extent cx="7772400" cy="10369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36955"/>
                        <a:chOff x="0" y="0"/>
                        <a:chExt cx="7772400" cy="1036955"/>
                      </a:xfrm>
                    </wpg:grpSpPr>
                    <pic:pic xmlns:pic="http://schemas.openxmlformats.org/drawingml/2006/picture">
                      <pic:nvPicPr>
                        <pic:cNvPr id="464" name="Picture 4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523470" y="240957"/>
                          <a:ext cx="1248033" cy="345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5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13" name="Group 25"/>
                      <wpg:cNvGrpSpPr>
                        <a:grpSpLocks/>
                      </wpg:cNvGrpSpPr>
                      <wpg:grpSpPr bwMode="auto">
                        <a:xfrm>
                          <a:off x="7068065" y="494271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1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23"/>
                      <wpg:cNvGrpSpPr>
                        <a:grpSpLocks/>
                      </wpg:cNvGrpSpPr>
                      <wpg:grpSpPr bwMode="auto">
                        <a:xfrm>
                          <a:off x="1767016" y="240957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12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" name="Group 12"/>
                      <wpg:cNvGrpSpPr>
                        <a:grpSpLocks/>
                      </wpg:cNvGrpSpPr>
                      <wpg:grpSpPr bwMode="auto">
                        <a:xfrm>
                          <a:off x="500449" y="111211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1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47335" y="247136"/>
                          <a:ext cx="36417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98DF" w14:textId="77777777" w:rsidR="001B5BD3" w:rsidRPr="002273E5" w:rsidRDefault="001B5BD3" w:rsidP="0066503D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left="1140" w:right="-44" w:hanging="1140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20: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66503D"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Use rectangular arrays to i</w:t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nvestigate odd and even numbers.</w:t>
                            </w:r>
                          </w:p>
                          <w:p w14:paraId="761D98E0" w14:textId="0B5E59C5" w:rsidR="001B5BD3" w:rsidRPr="002273E5" w:rsidRDefault="001B5BD3" w:rsidP="0066503D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575D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0995" y="333633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98E1" w14:textId="77777777" w:rsidR="001B5BD3" w:rsidRPr="002273E5" w:rsidRDefault="001B5BD3" w:rsidP="0066503D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6.D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 w:rsidR="001575D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38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4270" y="778476"/>
                          <a:ext cx="209550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98E2" w14:textId="77777777" w:rsidR="001B5BD3" w:rsidRPr="002273E5" w:rsidRDefault="001B5BD3" w:rsidP="0066503D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66503D">
                              <w:rPr>
                                <w:spacing w:val="-4"/>
                                <w:sz w:val="12"/>
                                <w:szCs w:val="12"/>
                              </w:rPr>
                              <w:t>Some rights reserved.</w:t>
                            </w:r>
                            <w:r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  <w:p w14:paraId="761D98E3" w14:textId="77777777" w:rsidR="001B5BD3" w:rsidRPr="002273E5" w:rsidRDefault="001B5BD3" w:rsidP="0066503D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3" name="Picture 463" descr="http://mirrors.creativecommons.org/presskit/buttons/80x15/png/by-nc-sa.png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03141" y="729049"/>
                          <a:ext cx="729048" cy="129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3" name="Text Box 154"/>
                      <wps:cNvSpPr txBox="1">
                        <a:spLocks noChangeArrowheads="1"/>
                      </wps:cNvSpPr>
                      <wps:spPr bwMode="auto">
                        <a:xfrm>
                          <a:off x="4250724" y="698157"/>
                          <a:ext cx="28162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98E4" w14:textId="77777777" w:rsidR="001B5BD3" w:rsidRPr="00B81D46" w:rsidRDefault="001B5BD3" w:rsidP="0066503D">
                            <w:pPr>
                              <w:spacing w:line="240" w:lineRule="auto"/>
                              <w:rPr>
                                <w:rFonts w:eastAsia="Myriad Pro" w:cstheme="minorHAnsi"/>
                                <w:sz w:val="12"/>
                                <w:szCs w:val="12"/>
                              </w:rPr>
                            </w:pPr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t xml:space="preserve">This work is licensed under a </w:t>
                            </w:r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br/>
                            </w:r>
                            <w:hyperlink r:id="rId4" w:history="1">
                              <w:r w:rsidRPr="00E8315C">
                                <w:rPr>
                                  <w:rFonts w:cstheme="minorHAnsi"/>
                                  <w:color w:val="0000FF"/>
                                  <w:sz w:val="12"/>
                                  <w:szCs w:val="20"/>
                                  <w:u w:val="single"/>
                                  <w:lang w:val="en"/>
                                </w:rPr>
                                <w:t>Creative Commons Attribution-NonCommercial-ShareAlike 3.0 Unported License.</w:t>
                              </w:r>
                            </w:hyperlink>
                            <w:r w:rsidRPr="00B81D46">
                              <w:rPr>
                                <w:rFonts w:cstheme="minorHAnsi"/>
                                <w:color w:val="000000"/>
                                <w:sz w:val="12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2" name="Picture 46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4" t="17000" r="8940" b="17819"/>
                        <a:stretch>
                          <a:fillRect/>
                        </a:stretch>
                      </pic:blipFill>
                      <pic:spPr bwMode="auto">
                        <a:xfrm>
                          <a:off x="494270" y="247136"/>
                          <a:ext cx="926757" cy="345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33" style="position:absolute;margin-left:-39.35pt;margin-top:12.3pt;width:612pt;height:81.65pt;z-index:251677696" coordsize="77724,10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jVdzttHj5XVw02CcS9tI1mxVwx8JU6&#10;QONHmfLcr0jju1G97vFa2oiVV7yI4DsIpYpY0kie2SN3ivaqKi95UA/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4" o:spid="_x0000_s1034" type="#_x0000_t75" style="position:absolute;left:55234;top:2409;width:12481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O9/CAAAA3AAAAA8AAABkcnMvZG93bnJldi54bWxEj92KwjAUhO+FfYdwFrzTdEWKVqPIgqAg&#10;+Avi3aE5tsXmpDSx1rc3guDlMDPfMNN5a0rRUO0Kywr++hEI4tTqgjMFp+OyNwLhPLLG0jIpeJKD&#10;+eynM8VE2wfvqTn4TAQIuwQV5N5XiZQuzcmg69uKOHhXWxv0QdaZ1DU+AtyUchBFsTRYcFjIsaL/&#10;nNLb4W4U7Laj7LnRzZYux51cL1I7js9Wqe5vu5iA8NT6b/jTXmkFw3gI7zPhCM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VDvfwgAAANwAAAAPAAAAAAAAAAAAAAAAAJ8C&#10;AABkcnMvZG93bnJldi54bWxQSwUGAAAAAAQABAD3AAAAjgMAAAAA&#10;">
                <v:imagedata r:id="rId6" o:title=""/>
                <v:path arrowok="t"/>
              </v:shape>
              <v:rect id="Rectangle 17" o:spid="_x0000_s1035" style="position:absolute;width:77724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1or4A&#10;AADcAAAADwAAAGRycy9kb3ducmV2LnhtbERPS4vCMBC+C/6HMII3m3bBZalG8YEge1sVvA7N2BST&#10;SWli7f57s7DgbT6+5yzXg7Oipy40nhUUWQ6CuPK64VrB5XyYfYEIEVmj9UwKfinAejUeLbHU/sk/&#10;1J9iLVIIhxIVmBjbUspQGXIYMt8SJ+7mO4cxwa6WusNnCndWfuT5p3TYcGow2NLOUHU/PZyCYXtF&#10;6a2hG0qXf/eHYl/srFLTybBZgIg0xLf4333UaX4xh7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t9aK+AAAA3AAAAA8AAAAAAAAAAAAAAAAAmAIAAGRycy9kb3ducmV2&#10;LnhtbFBLBQYAAAAABAAEAPUAAACDAwAAAAA=&#10;" filled="f" stroked="f"/>
              <v:group id="Group 25" o:spid="_x0000_s1036" style="position:absolute;left:70680;top:4942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shape id="Freeform 26" o:spid="_x0000_s103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38" style="position:absolute;left:17670;top:2409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<v:shape id="Freeform 24" o:spid="_x0000_s1039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40" style="position:absolute;left:5004;top:111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<v:shape id="Freeform 13" o:spid="_x0000_s1041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2" type="#_x0000_t202" style="position:absolute;left:18473;top:2471;width:36417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761D98DF" w14:textId="77777777" w:rsidR="001B5BD3" w:rsidRPr="002273E5" w:rsidRDefault="001B5BD3" w:rsidP="0066503D">
                      <w:pPr>
                        <w:tabs>
                          <w:tab w:val="left" w:pos="1140"/>
                        </w:tabs>
                        <w:spacing w:after="0" w:line="185" w:lineRule="exact"/>
                        <w:ind w:left="1140" w:right="-44" w:hanging="1140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20: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66503D"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Use rectangular arrays to i</w:t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nvestigate odd and even numbers.</w:t>
                      </w:r>
                    </w:p>
                    <w:p w14:paraId="761D98E0" w14:textId="0B5E59C5" w:rsidR="001B5BD3" w:rsidRPr="002273E5" w:rsidRDefault="001B5BD3" w:rsidP="0066503D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575D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43" type="#_x0000_t202" style="position:absolute;left:70309;top:3336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761D98E1" w14:textId="77777777" w:rsidR="001B5BD3" w:rsidRPr="002273E5" w:rsidRDefault="001B5BD3" w:rsidP="0066503D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6.D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 w:rsidR="001575D5"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38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44" type="#_x0000_t202" style="position:absolute;left:4942;top:7784;width:2095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761D98E2" w14:textId="77777777" w:rsidR="001B5BD3" w:rsidRPr="002273E5" w:rsidRDefault="001B5BD3" w:rsidP="0066503D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 xml:space="preserve">. </w:t>
                      </w:r>
                      <w:r w:rsidRPr="0066503D">
                        <w:rPr>
                          <w:spacing w:val="-4"/>
                          <w:sz w:val="12"/>
                          <w:szCs w:val="12"/>
                        </w:rPr>
                        <w:t>Some rights reserved.</w:t>
                      </w:r>
                      <w:r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  <w:p w14:paraId="761D98E3" w14:textId="77777777" w:rsidR="001B5BD3" w:rsidRPr="002273E5" w:rsidRDefault="001B5BD3" w:rsidP="0066503D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463" o:spid="_x0000_s1045" type="#_x0000_t75" alt="http://mirrors.creativecommons.org/presskit/buttons/80x15/png/by-nc-sa.png" href="http://creativecommons.org/licenses/by-nc-sa/3.0/deed.en_US" style="position:absolute;left:35031;top:7290;width:7290;height: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sb/HAAAA3AAAAA8AAABkcnMvZG93bnJldi54bWxEj0FrwkAUhO8F/8PyhF6KblpFJHUTQsG2&#10;KlRMxfNr9jUJZt+G7Fbjv3cFocdhZr5hFmlvGnGiztWWFTyPIxDEhdU1lwr238vRHITzyBoby6Tg&#10;Qg7SZPCwwFjbM+/olPtSBAi7GBVU3rexlK6oyKAb25Y4eL+2M+iD7EqpOzwHuGnkSxTNpMGaw0KF&#10;Lb1VVBzzP6Og3Wz32RMdVx/rZX2YXH7Kr8N7ptTjsM9eQXjq/X/43v7UCqazCdzOhCMgk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Qsb/HAAAA3AAAAA8AAAAAAAAAAAAA&#10;AAAAnwIAAGRycy9kb3ducmV2LnhtbFBLBQYAAAAABAAEAPcAAACTAwAAAAA=&#10;" o:button="t">
                <v:fill o:detectmouseclick="t"/>
                <v:imagedata r:id="rId7" o:title="by-nc-sa"/>
                <v:path arrowok="t"/>
              </v:shape>
              <v:shape id="Text Box 154" o:spid="_x0000_s1046" type="#_x0000_t202" style="position:absolute;left:42507;top:6981;width:28162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g9MQA&#10;AADbAAAADwAAAGRycy9kb3ducmV2LnhtbESPzWrDMBCE74G+g9hCLqGR00BoXcvGTUnSSw9O+wCL&#10;tf7B1spYSuL26aNAIcdhZr5hkmwyvTjT6FrLClbLCARxaXXLtYKf793TCwjnkTX2lknBLznI0odZ&#10;grG2Fy7ofPS1CBB2MSpovB9iKV3ZkEG3tANx8Co7GvRBjrXUI14C3PTyOYo20mDLYaHBgbYNld3x&#10;ZBRQXti/r87tTfH+sd1XLdNCHpSaP075GwhPk7+H/9ufWsHr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YPTEAAAA2wAAAA8AAAAAAAAAAAAAAAAAmAIAAGRycy9k&#10;b3ducmV2LnhtbFBLBQYAAAAABAAEAPUAAACJAwAAAAA=&#10;" filled="f" stroked="f">
                <v:textbox inset="0,0,0,0">
                  <w:txbxContent>
                    <w:p w14:paraId="761D98E4" w14:textId="77777777" w:rsidR="001B5BD3" w:rsidRPr="00B81D46" w:rsidRDefault="001B5BD3" w:rsidP="0066503D">
                      <w:pPr>
                        <w:spacing w:line="240" w:lineRule="auto"/>
                        <w:rPr>
                          <w:rFonts w:eastAsia="Myriad Pro" w:cstheme="minorHAnsi"/>
                          <w:sz w:val="12"/>
                          <w:szCs w:val="12"/>
                        </w:rPr>
                      </w:pPr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t xml:space="preserve">This work is licensed under a </w:t>
                      </w:r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br/>
                      </w:r>
                      <w:hyperlink r:id="rId8" w:history="1">
                        <w:r w:rsidRPr="00E8315C">
                          <w:rPr>
                            <w:rFonts w:cstheme="minorHAnsi"/>
                            <w:color w:val="0000FF"/>
                            <w:sz w:val="12"/>
                            <w:szCs w:val="20"/>
                            <w:u w:val="single"/>
                            <w:lang w:val="en"/>
                          </w:rPr>
                          <w:t>Creative Commons Attribution-NonCommercial-ShareAlike 3.0 Unported License.</w:t>
                        </w:r>
                      </w:hyperlink>
                      <w:r w:rsidRPr="00B81D46">
                        <w:rPr>
                          <w:rFonts w:cstheme="minorHAnsi"/>
                          <w:color w:val="000000"/>
                          <w:sz w:val="12"/>
                          <w:szCs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  <v:shape id="Picture 462" o:spid="_x0000_s1047" type="#_x0000_t75" style="position:absolute;left:4942;top:2471;width:9268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l3HGAAAA3AAAAA8AAABkcnMvZG93bnJldi54bWxEj09rAjEUxO8Fv0N4hV5Es4pdlq1RtFDa&#10;0ov/Lt4em9dN6OZl3aS6fntTEHocZuY3zHzZu0acqQvWs4LJOANBXHltuVZw2L+NChAhImtsPJOC&#10;KwVYLgYPcyy1v/CWzrtYiwThUKICE2NbShkqQw7D2LfEyfv2ncOYZFdL3eElwV0jp1mWS4eW04LB&#10;ll4NVT+7X6egj+vPa7CT3Azt+9fp+FxsClso9fTYr15AROrjf/je/tAKZvkU/s6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uXccYAAADcAAAADwAAAAAAAAAAAAAA&#10;AACfAgAAZHJzL2Rvd25yZXYueG1sUEsFBgAAAAAEAAQA9wAAAJIDAAAAAA==&#10;">
                <v:imagedata r:id="rId9" o:title="" croptop="11141f" cropbottom="11678f" cropleft="5606f" cropright="5859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E9214" w14:textId="77777777" w:rsidR="00BC33DB" w:rsidRDefault="00BC33DB" w:rsidP="00360C6F">
      <w:pPr>
        <w:spacing w:after="0" w:line="240" w:lineRule="auto"/>
      </w:pPr>
      <w:r>
        <w:separator/>
      </w:r>
    </w:p>
  </w:footnote>
  <w:footnote w:type="continuationSeparator" w:id="0">
    <w:p w14:paraId="6D218E79" w14:textId="77777777" w:rsidR="00BC33DB" w:rsidRDefault="00BC33DB" w:rsidP="00360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29AC6" w14:textId="77777777" w:rsidR="000422D0" w:rsidRDefault="000422D0" w:rsidP="000422D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320B3D9" wp14:editId="28A0772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08F7A" w14:textId="77777777" w:rsidR="000422D0" w:rsidRPr="002273E5" w:rsidRDefault="000422D0" w:rsidP="000422D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56FC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63.3pt;margin-top:2.75pt;width:26.5pt;height:1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WjrwIAAKo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BQUgWj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6DB08F7A" w14:textId="77777777" w:rsidR="000422D0" w:rsidRPr="002273E5" w:rsidRDefault="000422D0" w:rsidP="000422D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56FC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F070B06" wp14:editId="3C3EBD7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D1ED4" w14:textId="77777777" w:rsidR="000422D0" w:rsidRPr="002273E5" w:rsidRDefault="000422D0" w:rsidP="000422D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29" type="#_x0000_t202" style="position:absolute;margin-left:7.65pt;margin-top:5.5pt;width:272.2pt;height:1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RRsw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GESEUb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97D1ED4" w14:textId="77777777" w:rsidR="000422D0" w:rsidRPr="002273E5" w:rsidRDefault="000422D0" w:rsidP="000422D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DF69734" wp14:editId="0813891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466E2" w14:textId="5891453C" w:rsidR="000422D0" w:rsidRPr="0021604A" w:rsidRDefault="000422D0" w:rsidP="000422D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240.65pt;margin-top:2.55pt;width:209.8pt;height:16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d/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XmE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YjmuZgI6tH&#10;YLCSQDDgIuw9EBqpfmI0wA7JsP6xo4ph1H4UMAUwUcYJYKsmYTMJVJTwNMOlURiNh5UZV9OuV3zb&#10;APY0aTcwKwV3NLZDNcZxnDDYDC6b4xazq+f52Vmdd+3y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NEKp3+1AgAA&#10;sw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01466E2" w14:textId="5891453C" w:rsidR="000422D0" w:rsidRPr="0021604A" w:rsidRDefault="000422D0" w:rsidP="000422D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20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07F4A70" wp14:editId="5E579A0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BCAF5" w14:textId="77777777" w:rsidR="000422D0" w:rsidRDefault="000422D0" w:rsidP="000422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1" style="position:absolute;margin-left:458.5pt;margin-top:.7pt;width:34.9pt;height:2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ATYpOM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9BBCAF5" w14:textId="77777777" w:rsidR="000422D0" w:rsidRDefault="000422D0" w:rsidP="000422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1BCFB99" wp14:editId="2A0CFC7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6178E" w14:textId="77777777" w:rsidR="000422D0" w:rsidRDefault="000422D0" w:rsidP="000422D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2" style="position:absolute;margin-left:2pt;margin-top:.7pt;width:453.45pt;height:20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KH7&#10;Qe8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466178E" w14:textId="77777777" w:rsidR="000422D0" w:rsidRDefault="000422D0" w:rsidP="000422D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F3F346E" wp14:editId="46CB44D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7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OT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4rKOT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9FD3D2E" w14:textId="77777777" w:rsidR="000422D0" w:rsidRPr="007F4F4D" w:rsidRDefault="000422D0" w:rsidP="000422D0">
    <w:pPr>
      <w:pStyle w:val="Header"/>
    </w:pPr>
  </w:p>
  <w:p w14:paraId="761D98A1" w14:textId="18BB8A2D" w:rsidR="001B5BD3" w:rsidRPr="000422D0" w:rsidRDefault="001B5BD3" w:rsidP="000422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F2DD6" w14:textId="77777777" w:rsidR="000422D0" w:rsidRDefault="000422D0" w:rsidP="000422D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5F64063" wp14:editId="031106B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A8A64" w14:textId="77777777" w:rsidR="000422D0" w:rsidRPr="002273E5" w:rsidRDefault="000422D0" w:rsidP="000422D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56FC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63.3pt;margin-top:2.75pt;width:26.5pt;height: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V/swIAALE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YroFf7MCAACx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F3A8A64" w14:textId="77777777" w:rsidR="000422D0" w:rsidRPr="002273E5" w:rsidRDefault="000422D0" w:rsidP="000422D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56FC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F3C1C02" wp14:editId="000B5E0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BE821" w14:textId="77777777" w:rsidR="000422D0" w:rsidRPr="002273E5" w:rsidRDefault="000422D0" w:rsidP="000422D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7.65pt;margin-top:5.5pt;width:272.2pt;height:1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aXtA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G7Zlpe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73DBE821" w14:textId="77777777" w:rsidR="000422D0" w:rsidRPr="002273E5" w:rsidRDefault="000422D0" w:rsidP="000422D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F233990" wp14:editId="15642F4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536F8" w14:textId="552C2242" w:rsidR="000422D0" w:rsidRPr="0021604A" w:rsidRDefault="000422D0" w:rsidP="000422D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20 Problem Set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240.65pt;margin-top:2.55pt;width:209.8pt;height:1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YPtA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Vv5WD7QCAAC0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566536F8" w14:textId="552C2242" w:rsidR="000422D0" w:rsidRPr="0021604A" w:rsidRDefault="000422D0" w:rsidP="000422D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F771987" wp14:editId="571B1C3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A10A" w14:textId="77777777" w:rsidR="000422D0" w:rsidRDefault="000422D0" w:rsidP="000422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style="position:absolute;margin-left:458.5pt;margin-top:.7pt;width:34.9pt;height:2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z1CwQAAGA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Z3lM9Q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3FAA10A" w14:textId="77777777" w:rsidR="000422D0" w:rsidRDefault="000422D0" w:rsidP="000422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6176C50" wp14:editId="0BA3013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0A10C" w14:textId="77777777" w:rsidR="000422D0" w:rsidRDefault="000422D0" w:rsidP="000422D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style="position:absolute;margin-left:2pt;margin-top:.7pt;width:453.45pt;height:20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R07blBUEAAB9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100A10C" w14:textId="77777777" w:rsidR="000422D0" w:rsidRDefault="000422D0" w:rsidP="000422D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772981D" wp14:editId="5242510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hW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bC0hW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CFE5AD6" w14:textId="77777777" w:rsidR="000422D0" w:rsidRPr="007F4F4D" w:rsidRDefault="000422D0" w:rsidP="000422D0">
    <w:pPr>
      <w:pStyle w:val="Header"/>
    </w:pPr>
  </w:p>
  <w:p w14:paraId="04EF9365" w14:textId="77777777" w:rsidR="000422D0" w:rsidRPr="000422D0" w:rsidRDefault="000422D0" w:rsidP="000422D0">
    <w:pPr>
      <w:pStyle w:val="Header"/>
    </w:pPr>
  </w:p>
  <w:p w14:paraId="761D98A3" w14:textId="37DCDDEC" w:rsidR="001B5BD3" w:rsidRPr="000422D0" w:rsidRDefault="001B5BD3" w:rsidP="000422D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5E2A6" w14:textId="77777777" w:rsidR="000422D0" w:rsidRDefault="000422D0" w:rsidP="000422D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6058692" wp14:editId="5D086DF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7544C" w14:textId="77777777" w:rsidR="000422D0" w:rsidRPr="002273E5" w:rsidRDefault="000422D0" w:rsidP="000422D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56FC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463.3pt;margin-top:2.75pt;width:26.5pt;height:1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/7pU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B37544C" w14:textId="77777777" w:rsidR="000422D0" w:rsidRPr="002273E5" w:rsidRDefault="000422D0" w:rsidP="000422D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56FC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76FC89E" wp14:editId="0670231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9A400" w14:textId="77777777" w:rsidR="000422D0" w:rsidRPr="002273E5" w:rsidRDefault="000422D0" w:rsidP="000422D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4" type="#_x0000_t202" style="position:absolute;margin-left:7.65pt;margin-top:5.5pt;width:272.2pt;height:1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bVtA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LneNtW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4A9A400" w14:textId="77777777" w:rsidR="000422D0" w:rsidRPr="002273E5" w:rsidRDefault="000422D0" w:rsidP="000422D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6FF5DC9" wp14:editId="5DBDAA7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57D46" w14:textId="6B456ECA" w:rsidR="000422D0" w:rsidRPr="0021604A" w:rsidRDefault="000422D0" w:rsidP="000422D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20 Exit Ticket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5" type="#_x0000_t202" style="position:absolute;margin-left:240.65pt;margin-top:2.55pt;width:209.8pt;height:1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zs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d9Uzs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5B057D46" w14:textId="6B456ECA" w:rsidR="000422D0" w:rsidRPr="0021604A" w:rsidRDefault="000422D0" w:rsidP="000422D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Exit Ticket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0420EF1" wp14:editId="114420B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3C822" w14:textId="77777777" w:rsidR="000422D0" w:rsidRDefault="000422D0" w:rsidP="000422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style="position:absolute;margin-left:458.5pt;margin-top:.7pt;width:34.9pt;height:2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C1yvNVBwQAAGA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CA3C822" w14:textId="77777777" w:rsidR="000422D0" w:rsidRDefault="000422D0" w:rsidP="000422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DA825A1" wp14:editId="36B89C2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6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1BB29" w14:textId="77777777" w:rsidR="000422D0" w:rsidRDefault="000422D0" w:rsidP="000422D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style="position:absolute;margin-left:2pt;margin-top:.7pt;width:453.45pt;height:20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KWEgQAAH4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JwcS&#10;lhIEAAB+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241BB29" w14:textId="77777777" w:rsidR="000422D0" w:rsidRDefault="000422D0" w:rsidP="000422D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34C72F1" wp14:editId="06E2666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6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rX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WE6Jh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cUjrX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2C4AA1C" w14:textId="77777777" w:rsidR="000422D0" w:rsidRPr="007F4F4D" w:rsidRDefault="000422D0" w:rsidP="000422D0">
    <w:pPr>
      <w:pStyle w:val="Header"/>
    </w:pPr>
  </w:p>
  <w:p w14:paraId="6B4B6243" w14:textId="77777777" w:rsidR="000422D0" w:rsidRPr="000422D0" w:rsidRDefault="000422D0" w:rsidP="000422D0">
    <w:pPr>
      <w:pStyle w:val="Header"/>
    </w:pPr>
  </w:p>
  <w:p w14:paraId="761D98A4" w14:textId="11ABE9DC" w:rsidR="001B5BD3" w:rsidRPr="000422D0" w:rsidRDefault="001B5BD3" w:rsidP="000422D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B8EA1" w14:textId="77777777" w:rsidR="000422D0" w:rsidRDefault="000422D0" w:rsidP="000422D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6502904" wp14:editId="4C42344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6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DA864" w14:textId="77777777" w:rsidR="000422D0" w:rsidRPr="002273E5" w:rsidRDefault="000422D0" w:rsidP="000422D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56FC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463.3pt;margin-top:2.75pt;width:26.5pt;height:16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5dtA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kiHl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06DA864" w14:textId="77777777" w:rsidR="000422D0" w:rsidRPr="002273E5" w:rsidRDefault="000422D0" w:rsidP="000422D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56FC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2DB6520" wp14:editId="55C3495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6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1D567" w14:textId="77777777" w:rsidR="000422D0" w:rsidRPr="002273E5" w:rsidRDefault="000422D0" w:rsidP="000422D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7.65pt;margin-top:5.5pt;width:272.2pt;height:1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GS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eYpGS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19E1D567" w14:textId="77777777" w:rsidR="000422D0" w:rsidRPr="002273E5" w:rsidRDefault="000422D0" w:rsidP="000422D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E1DB89" wp14:editId="56AFE87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4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4986E" w14:textId="2BDCF57E" w:rsidR="000422D0" w:rsidRPr="0021604A" w:rsidRDefault="000422D0" w:rsidP="000422D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margin-left:240.65pt;margin-top:2.55pt;width:209.8pt;height:1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3L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C4nzcu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7C4986E" w14:textId="2BDCF57E" w:rsidR="000422D0" w:rsidRPr="0021604A" w:rsidRDefault="000422D0" w:rsidP="000422D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20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5751071" wp14:editId="67048D4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6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8566E" w14:textId="77777777" w:rsidR="000422D0" w:rsidRDefault="000422D0" w:rsidP="000422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style="position:absolute;margin-left:458.5pt;margin-top:.7pt;width:34.9pt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C67M+fBwQAAGE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C18566E" w14:textId="77777777" w:rsidR="000422D0" w:rsidRDefault="000422D0" w:rsidP="000422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4ACA88C" wp14:editId="5ECACED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6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882B7" w14:textId="77777777" w:rsidR="000422D0" w:rsidRDefault="000422D0" w:rsidP="000422D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style="position:absolute;margin-left:2pt;margin-top:.7pt;width:453.45pt;height:20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wQDFgQAAH4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CB882B7" w14:textId="77777777" w:rsidR="000422D0" w:rsidRDefault="000422D0" w:rsidP="000422D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56DC8A0" wp14:editId="7FB676A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7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tPsAIAAKw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kHVtP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81BA2C3" w14:textId="77777777" w:rsidR="000422D0" w:rsidRPr="007F4F4D" w:rsidRDefault="000422D0" w:rsidP="000422D0">
    <w:pPr>
      <w:pStyle w:val="Header"/>
    </w:pPr>
  </w:p>
  <w:p w14:paraId="575F83CD" w14:textId="77777777" w:rsidR="000422D0" w:rsidRPr="000422D0" w:rsidRDefault="000422D0" w:rsidP="000422D0">
    <w:pPr>
      <w:pStyle w:val="Header"/>
    </w:pPr>
  </w:p>
  <w:p w14:paraId="7CADCFA2" w14:textId="4F92DE79" w:rsidR="006137BD" w:rsidRPr="000422D0" w:rsidRDefault="006137BD" w:rsidP="000422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2560E"/>
    <w:multiLevelType w:val="hybridMultilevel"/>
    <w:tmpl w:val="3454E2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06E92"/>
    <w:multiLevelType w:val="hybridMultilevel"/>
    <w:tmpl w:val="564E4A6C"/>
    <w:lvl w:ilvl="0" w:tplc="04090019">
      <w:start w:val="1"/>
      <w:numFmt w:val="lowerLetter"/>
      <w:lvlText w:val="%1."/>
      <w:lvlJc w:val="left"/>
      <w:pPr>
        <w:tabs>
          <w:tab w:val="num" w:pos="400"/>
        </w:tabs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D2688"/>
    <w:multiLevelType w:val="multilevel"/>
    <w:tmpl w:val="BA92F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705"/>
    <w:rsid w:val="000422D0"/>
    <w:rsid w:val="00055F3D"/>
    <w:rsid w:val="00057F38"/>
    <w:rsid w:val="00097A9C"/>
    <w:rsid w:val="000B30B5"/>
    <w:rsid w:val="00112145"/>
    <w:rsid w:val="001478CF"/>
    <w:rsid w:val="001575D5"/>
    <w:rsid w:val="00160BB7"/>
    <w:rsid w:val="001715A5"/>
    <w:rsid w:val="00174C72"/>
    <w:rsid w:val="00180F99"/>
    <w:rsid w:val="00186E11"/>
    <w:rsid w:val="00187929"/>
    <w:rsid w:val="001B2E4A"/>
    <w:rsid w:val="001B5BD3"/>
    <w:rsid w:val="001C3DEF"/>
    <w:rsid w:val="001E03AA"/>
    <w:rsid w:val="001E4CD4"/>
    <w:rsid w:val="001F13D7"/>
    <w:rsid w:val="001F663C"/>
    <w:rsid w:val="001F7FC7"/>
    <w:rsid w:val="00203252"/>
    <w:rsid w:val="00213B58"/>
    <w:rsid w:val="00216C89"/>
    <w:rsid w:val="00237DAB"/>
    <w:rsid w:val="00245755"/>
    <w:rsid w:val="00293D0E"/>
    <w:rsid w:val="002A57EE"/>
    <w:rsid w:val="002B4F00"/>
    <w:rsid w:val="002D5F5C"/>
    <w:rsid w:val="003362E1"/>
    <w:rsid w:val="00336469"/>
    <w:rsid w:val="0033785E"/>
    <w:rsid w:val="003429F4"/>
    <w:rsid w:val="00360C6F"/>
    <w:rsid w:val="00363C25"/>
    <w:rsid w:val="0036516B"/>
    <w:rsid w:val="00381AC5"/>
    <w:rsid w:val="00396E6B"/>
    <w:rsid w:val="003A353C"/>
    <w:rsid w:val="00406E21"/>
    <w:rsid w:val="004254CA"/>
    <w:rsid w:val="004730D7"/>
    <w:rsid w:val="004844CE"/>
    <w:rsid w:val="004872E8"/>
    <w:rsid w:val="0049552A"/>
    <w:rsid w:val="0049782D"/>
    <w:rsid w:val="004D7516"/>
    <w:rsid w:val="00535F1F"/>
    <w:rsid w:val="00562D87"/>
    <w:rsid w:val="005A31ED"/>
    <w:rsid w:val="006137BD"/>
    <w:rsid w:val="00621F82"/>
    <w:rsid w:val="006304F3"/>
    <w:rsid w:val="0063387A"/>
    <w:rsid w:val="006364BF"/>
    <w:rsid w:val="00643705"/>
    <w:rsid w:val="006511A1"/>
    <w:rsid w:val="0066503D"/>
    <w:rsid w:val="00677262"/>
    <w:rsid w:val="0069320F"/>
    <w:rsid w:val="00701B16"/>
    <w:rsid w:val="00725C78"/>
    <w:rsid w:val="007436B0"/>
    <w:rsid w:val="0075189A"/>
    <w:rsid w:val="00774184"/>
    <w:rsid w:val="007E03A6"/>
    <w:rsid w:val="00817DE4"/>
    <w:rsid w:val="008210AE"/>
    <w:rsid w:val="008348BC"/>
    <w:rsid w:val="00857B56"/>
    <w:rsid w:val="00890374"/>
    <w:rsid w:val="00890871"/>
    <w:rsid w:val="008B3D27"/>
    <w:rsid w:val="008B74B4"/>
    <w:rsid w:val="008E2A3F"/>
    <w:rsid w:val="0091253A"/>
    <w:rsid w:val="00916638"/>
    <w:rsid w:val="009312C4"/>
    <w:rsid w:val="00946B30"/>
    <w:rsid w:val="009563E3"/>
    <w:rsid w:val="00987C79"/>
    <w:rsid w:val="00987D4E"/>
    <w:rsid w:val="00996116"/>
    <w:rsid w:val="009B6023"/>
    <w:rsid w:val="009D2FFC"/>
    <w:rsid w:val="00A0545B"/>
    <w:rsid w:val="00A34362"/>
    <w:rsid w:val="00A91C2A"/>
    <w:rsid w:val="00AA2492"/>
    <w:rsid w:val="00AA75D7"/>
    <w:rsid w:val="00AD2EBF"/>
    <w:rsid w:val="00AD57DA"/>
    <w:rsid w:val="00AD610F"/>
    <w:rsid w:val="00B01770"/>
    <w:rsid w:val="00B030B0"/>
    <w:rsid w:val="00B05457"/>
    <w:rsid w:val="00B24F07"/>
    <w:rsid w:val="00B27BA4"/>
    <w:rsid w:val="00B4032E"/>
    <w:rsid w:val="00B43F5A"/>
    <w:rsid w:val="00BC33DB"/>
    <w:rsid w:val="00C3267C"/>
    <w:rsid w:val="00C44C54"/>
    <w:rsid w:val="00CC616F"/>
    <w:rsid w:val="00CD13B0"/>
    <w:rsid w:val="00D246A6"/>
    <w:rsid w:val="00D34154"/>
    <w:rsid w:val="00D53B9D"/>
    <w:rsid w:val="00DA2FAA"/>
    <w:rsid w:val="00DA377E"/>
    <w:rsid w:val="00DA7752"/>
    <w:rsid w:val="00DB6C04"/>
    <w:rsid w:val="00DC0F4C"/>
    <w:rsid w:val="00DE53DA"/>
    <w:rsid w:val="00DF55B4"/>
    <w:rsid w:val="00E26D86"/>
    <w:rsid w:val="00E3321C"/>
    <w:rsid w:val="00E9246C"/>
    <w:rsid w:val="00EE5CAC"/>
    <w:rsid w:val="00EF13C3"/>
    <w:rsid w:val="00F109D6"/>
    <w:rsid w:val="00F130EC"/>
    <w:rsid w:val="00F330EE"/>
    <w:rsid w:val="00F37461"/>
    <w:rsid w:val="00F41F94"/>
    <w:rsid w:val="00F50BE0"/>
    <w:rsid w:val="00F7262E"/>
    <w:rsid w:val="00F902EE"/>
    <w:rsid w:val="00FC06E8"/>
    <w:rsid w:val="00FD1C06"/>
    <w:rsid w:val="00FD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61D9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752"/>
    <w:pPr>
      <w:widowControl w:val="0"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52"/>
    <w:rPr>
      <w:rFonts w:ascii="Lucida Grande" w:hAnsi="Lucida Grande" w:cs="Lucida Grande"/>
      <w:sz w:val="18"/>
      <w:szCs w:val="18"/>
    </w:rPr>
  </w:style>
  <w:style w:type="character" w:customStyle="1" w:styleId="ny-bold-red">
    <w:name w:val="ny-bold-red"/>
    <w:basedOn w:val="DefaultParagraphFont"/>
    <w:uiPriority w:val="1"/>
    <w:qFormat/>
    <w:rsid w:val="00DA7752"/>
    <w:rPr>
      <w:b/>
      <w:color w:val="7F0B47"/>
    </w:rPr>
  </w:style>
  <w:style w:type="paragraph" w:customStyle="1" w:styleId="ny-bulletlist-notes">
    <w:name w:val="ny-bullet list-notes"/>
    <w:basedOn w:val="Normal"/>
    <w:link w:val="ny-bulletlist-notesChar"/>
    <w:qFormat/>
    <w:rsid w:val="00DA7752"/>
    <w:pPr>
      <w:tabs>
        <w:tab w:val="num" w:pos="270"/>
        <w:tab w:val="num" w:pos="800"/>
      </w:tabs>
      <w:autoSpaceDE w:val="0"/>
      <w:autoSpaceDN w:val="0"/>
      <w:adjustRightInd w:val="0"/>
      <w:spacing w:before="60" w:after="0" w:line="240" w:lineRule="auto"/>
      <w:ind w:left="270" w:hanging="270"/>
    </w:pPr>
    <w:rPr>
      <w:rFonts w:eastAsia="Myriad Pro" w:cstheme="minorHAnsi"/>
      <w:color w:val="231F20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DA7752"/>
    <w:rPr>
      <w:rFonts w:eastAsia="Myriad Pro" w:cstheme="minorHAnsi"/>
      <w:color w:val="231F20"/>
      <w:sz w:val="18"/>
      <w:szCs w:val="18"/>
    </w:rPr>
  </w:style>
  <w:style w:type="paragraph" w:customStyle="1" w:styleId="ny-bullet-list">
    <w:name w:val="ny-bullet-list"/>
    <w:basedOn w:val="Normal"/>
    <w:qFormat/>
    <w:rsid w:val="00DA7752"/>
    <w:pPr>
      <w:widowControl w:val="0"/>
      <w:numPr>
        <w:numId w:val="1"/>
      </w:numPr>
      <w:tabs>
        <w:tab w:val="left" w:pos="202"/>
      </w:tabs>
      <w:spacing w:after="60" w:line="254" w:lineRule="auto"/>
    </w:pPr>
    <w:rPr>
      <w:rFonts w:eastAsia="Myriad Pro" w:cstheme="minorHAnsi"/>
      <w:color w:val="231F20"/>
    </w:rPr>
  </w:style>
  <w:style w:type="paragraph" w:customStyle="1" w:styleId="ny-callout-hdr">
    <w:name w:val="ny-callout-hdr"/>
    <w:qFormat/>
    <w:rsid w:val="00DA7752"/>
    <w:pPr>
      <w:widowControl w:val="0"/>
      <w:spacing w:after="0" w:line="280" w:lineRule="exact"/>
    </w:pPr>
    <w:rPr>
      <w:b/>
      <w:color w:val="93A56C"/>
    </w:rPr>
  </w:style>
  <w:style w:type="paragraph" w:customStyle="1" w:styleId="ny-callout-text">
    <w:name w:val="ny-callout-text"/>
    <w:basedOn w:val="Normal"/>
    <w:qFormat/>
    <w:rsid w:val="00DA7752"/>
    <w:pPr>
      <w:widowControl w:val="0"/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character" w:customStyle="1" w:styleId="ny-chart-sq-green">
    <w:name w:val="ny-chart-sq-green"/>
    <w:uiPriority w:val="1"/>
    <w:qFormat/>
    <w:rsid w:val="00DA7752"/>
  </w:style>
  <w:style w:type="character" w:customStyle="1" w:styleId="ny-chart-sq-red">
    <w:name w:val="ny-chart-sq-red"/>
    <w:basedOn w:val="DefaultParagraphFont"/>
    <w:uiPriority w:val="1"/>
    <w:qFormat/>
    <w:rsid w:val="00DA7752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DA7752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paragraph" w:customStyle="1" w:styleId="ny-concept-chart-label">
    <w:name w:val="ny-concept-chart-label"/>
    <w:qFormat/>
    <w:rsid w:val="00DA7752"/>
    <w:pPr>
      <w:widowControl w:val="0"/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concept-chart-title">
    <w:name w:val="ny-concept-chart-title"/>
    <w:qFormat/>
    <w:rsid w:val="00DA7752"/>
    <w:pPr>
      <w:widowControl w:val="0"/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1">
    <w:name w:val="ny-h1"/>
    <w:qFormat/>
    <w:rsid w:val="00DA7752"/>
    <w:pPr>
      <w:widowControl w:val="0"/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paragraph" w:customStyle="1" w:styleId="ny-h1-sub">
    <w:name w:val="ny-h1-sub"/>
    <w:qFormat/>
    <w:rsid w:val="00DA7752"/>
    <w:pPr>
      <w:widowControl w:val="0"/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2">
    <w:name w:val="ny-h2"/>
    <w:basedOn w:val="Normal"/>
    <w:qFormat/>
    <w:rsid w:val="00DA7752"/>
    <w:pPr>
      <w:widowControl w:val="0"/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2-sub">
    <w:name w:val="ny-h2-sub"/>
    <w:basedOn w:val="ny-h2"/>
    <w:autoRedefine/>
    <w:qFormat/>
    <w:rsid w:val="00360C6F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h3-boxed">
    <w:name w:val="ny-h3-boxed"/>
    <w:qFormat/>
    <w:rsid w:val="00DA7752"/>
    <w:pPr>
      <w:widowControl w:val="0"/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paragraph">
    <w:name w:val="ny-paragraph"/>
    <w:basedOn w:val="Normal"/>
    <w:link w:val="ny-paragraphChar"/>
    <w:qFormat/>
    <w:rsid w:val="00DA7752"/>
    <w:pPr>
      <w:widowControl w:val="0"/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character" w:customStyle="1" w:styleId="ny-paragraphChar">
    <w:name w:val="ny-paragraph Char"/>
    <w:basedOn w:val="DefaultParagraphFont"/>
    <w:link w:val="ny-paragraph"/>
    <w:rsid w:val="00DA7752"/>
    <w:rPr>
      <w:rFonts w:ascii="Calibri" w:eastAsia="Myriad Pro" w:hAnsi="Calibri" w:cs="Myriad Pro"/>
      <w:color w:val="231F20"/>
    </w:rPr>
  </w:style>
  <w:style w:type="paragraph" w:customStyle="1" w:styleId="ny-h4">
    <w:name w:val="ny-h4"/>
    <w:basedOn w:val="ny-paragraph"/>
    <w:qFormat/>
    <w:rsid w:val="00DA7752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h5">
    <w:name w:val="ny-h5"/>
    <w:basedOn w:val="ny-paragraph"/>
    <w:qFormat/>
    <w:rsid w:val="00DA7752"/>
    <w:pPr>
      <w:spacing w:before="240"/>
    </w:pPr>
    <w:rPr>
      <w:b/>
      <w:spacing w:val="-2"/>
    </w:rPr>
  </w:style>
  <w:style w:type="paragraph" w:customStyle="1" w:styleId="ny-list-bullets">
    <w:name w:val="ny-list-bullets"/>
    <w:basedOn w:val="ny-paragraph"/>
    <w:qFormat/>
    <w:rsid w:val="00DA7752"/>
    <w:pPr>
      <w:numPr>
        <w:numId w:val="2"/>
      </w:numPr>
      <w:spacing w:before="60" w:after="60"/>
    </w:pPr>
  </w:style>
  <w:style w:type="paragraph" w:customStyle="1" w:styleId="ny-list-focusstandards">
    <w:name w:val="ny-list-focus standards"/>
    <w:basedOn w:val="Normal"/>
    <w:qFormat/>
    <w:rsid w:val="00DA7752"/>
    <w:pPr>
      <w:widowControl w:val="0"/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customStyle="1" w:styleId="ny-list-focusstandards-sub">
    <w:name w:val="ny-list-focus standards-sub"/>
    <w:basedOn w:val="ny-list-focusstandards"/>
    <w:qFormat/>
    <w:rsid w:val="00DA7752"/>
    <w:pPr>
      <w:ind w:left="1800" w:hanging="400"/>
    </w:pPr>
  </w:style>
  <w:style w:type="paragraph" w:customStyle="1" w:styleId="ny-list-idented">
    <w:name w:val="ny-list-idented"/>
    <w:qFormat/>
    <w:rsid w:val="00DA7752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list-ordered">
    <w:name w:val="ny-list-ordered"/>
    <w:basedOn w:val="ny-paragraph"/>
    <w:qFormat/>
    <w:rsid w:val="00DA7752"/>
    <w:pPr>
      <w:tabs>
        <w:tab w:val="num" w:pos="800"/>
      </w:tabs>
      <w:spacing w:before="60" w:after="60"/>
      <w:ind w:left="800" w:hanging="400"/>
    </w:pPr>
  </w:style>
  <w:style w:type="paragraph" w:customStyle="1" w:styleId="ny-materials">
    <w:name w:val="ny-materials"/>
    <w:basedOn w:val="ny-paragraph"/>
    <w:link w:val="ny-materialsChar"/>
    <w:qFormat/>
    <w:rsid w:val="00DA7752"/>
    <w:pPr>
      <w:spacing w:after="240"/>
      <w:ind w:left="1080" w:hanging="1080"/>
    </w:pPr>
    <w:rPr>
      <w:rFonts w:cstheme="minorHAnsi"/>
    </w:rPr>
  </w:style>
  <w:style w:type="character" w:customStyle="1" w:styleId="ny-materialsChar">
    <w:name w:val="ny-materials Char"/>
    <w:basedOn w:val="ny-paragraphChar"/>
    <w:link w:val="ny-materials"/>
    <w:rsid w:val="00DA7752"/>
    <w:rPr>
      <w:rFonts w:ascii="Calibri" w:eastAsia="Myriad Pro" w:hAnsi="Calibri" w:cstheme="minorHAnsi"/>
      <w:color w:val="231F20"/>
    </w:rPr>
  </w:style>
  <w:style w:type="paragraph" w:customStyle="1" w:styleId="ny-standard-chart">
    <w:name w:val="ny-standard-chart"/>
    <w:qFormat/>
    <w:rsid w:val="00DA7752"/>
    <w:pPr>
      <w:widowControl w:val="0"/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character" w:customStyle="1" w:styleId="ny-standard-chart-title">
    <w:name w:val="ny-standard-chart-title"/>
    <w:basedOn w:val="DefaultParagraphFont"/>
    <w:uiPriority w:val="1"/>
    <w:qFormat/>
    <w:rsid w:val="00DA7752"/>
    <w:rPr>
      <w:rFonts w:ascii="Calibri" w:hAnsi="Calibri"/>
      <w:b/>
      <w:bCs/>
      <w:spacing w:val="0"/>
    </w:rPr>
  </w:style>
  <w:style w:type="character" w:customStyle="1" w:styleId="ny-standards">
    <w:name w:val="ny-standards"/>
    <w:uiPriority w:val="1"/>
    <w:qFormat/>
    <w:rsid w:val="00DA7752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table-bullet-list-lessons">
    <w:name w:val="ny-table-bullet-list-lessons"/>
    <w:basedOn w:val="Normal"/>
    <w:qFormat/>
    <w:rsid w:val="00DA7752"/>
    <w:pPr>
      <w:widowControl w:val="0"/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paragraph" w:customStyle="1" w:styleId="ny-table-text">
    <w:name w:val="ny-table-text"/>
    <w:qFormat/>
    <w:rsid w:val="00DA7752"/>
    <w:pPr>
      <w:widowControl w:val="0"/>
      <w:spacing w:after="0" w:line="240" w:lineRule="auto"/>
    </w:pPr>
    <w:rPr>
      <w:rFonts w:ascii="Calibri" w:eastAsia="Myriad Pro" w:hAnsi="Calibri" w:cs="Myriad Pro"/>
      <w:color w:val="231F20"/>
    </w:rPr>
  </w:style>
  <w:style w:type="paragraph" w:customStyle="1" w:styleId="ny-table-text-hdr">
    <w:name w:val="ny-table-text-hdr"/>
    <w:basedOn w:val="Normal"/>
    <w:qFormat/>
    <w:rsid w:val="00DA7752"/>
    <w:pPr>
      <w:widowControl w:val="0"/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styleId="NormalWeb">
    <w:name w:val="Normal (Web)"/>
    <w:basedOn w:val="Normal"/>
    <w:uiPriority w:val="99"/>
    <w:unhideWhenUsed/>
    <w:rsid w:val="00643705"/>
    <w:pPr>
      <w:spacing w:before="100" w:beforeAutospacing="1" w:after="144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902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C6F"/>
  </w:style>
  <w:style w:type="paragraph" w:styleId="Footer">
    <w:name w:val="footer"/>
    <w:basedOn w:val="Normal"/>
    <w:link w:val="FooterChar"/>
    <w:uiPriority w:val="99"/>
    <w:unhideWhenUsed/>
    <w:rsid w:val="00360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C6F"/>
  </w:style>
  <w:style w:type="character" w:styleId="Hyperlink">
    <w:name w:val="Hyperlink"/>
    <w:basedOn w:val="DefaultParagraphFont"/>
    <w:uiPriority w:val="99"/>
    <w:unhideWhenUsed/>
    <w:rsid w:val="006650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1F94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3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6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752"/>
    <w:pPr>
      <w:widowControl w:val="0"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52"/>
    <w:rPr>
      <w:rFonts w:ascii="Lucida Grande" w:hAnsi="Lucida Grande" w:cs="Lucida Grande"/>
      <w:sz w:val="18"/>
      <w:szCs w:val="18"/>
    </w:rPr>
  </w:style>
  <w:style w:type="character" w:customStyle="1" w:styleId="ny-bold-red">
    <w:name w:val="ny-bold-red"/>
    <w:basedOn w:val="DefaultParagraphFont"/>
    <w:uiPriority w:val="1"/>
    <w:qFormat/>
    <w:rsid w:val="00DA7752"/>
    <w:rPr>
      <w:b/>
      <w:color w:val="7F0B47"/>
    </w:rPr>
  </w:style>
  <w:style w:type="paragraph" w:customStyle="1" w:styleId="ny-bulletlist-notes">
    <w:name w:val="ny-bullet list-notes"/>
    <w:basedOn w:val="Normal"/>
    <w:link w:val="ny-bulletlist-notesChar"/>
    <w:qFormat/>
    <w:rsid w:val="00DA7752"/>
    <w:pPr>
      <w:tabs>
        <w:tab w:val="num" w:pos="270"/>
        <w:tab w:val="num" w:pos="800"/>
      </w:tabs>
      <w:autoSpaceDE w:val="0"/>
      <w:autoSpaceDN w:val="0"/>
      <w:adjustRightInd w:val="0"/>
      <w:spacing w:before="60" w:after="0" w:line="240" w:lineRule="auto"/>
      <w:ind w:left="270" w:hanging="270"/>
    </w:pPr>
    <w:rPr>
      <w:rFonts w:eastAsia="Myriad Pro" w:cstheme="minorHAnsi"/>
      <w:color w:val="231F20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DA7752"/>
    <w:rPr>
      <w:rFonts w:eastAsia="Myriad Pro" w:cstheme="minorHAnsi"/>
      <w:color w:val="231F20"/>
      <w:sz w:val="18"/>
      <w:szCs w:val="18"/>
    </w:rPr>
  </w:style>
  <w:style w:type="paragraph" w:customStyle="1" w:styleId="ny-bullet-list">
    <w:name w:val="ny-bullet-list"/>
    <w:basedOn w:val="Normal"/>
    <w:qFormat/>
    <w:rsid w:val="00DA7752"/>
    <w:pPr>
      <w:widowControl w:val="0"/>
      <w:numPr>
        <w:numId w:val="1"/>
      </w:numPr>
      <w:tabs>
        <w:tab w:val="left" w:pos="202"/>
      </w:tabs>
      <w:spacing w:after="60" w:line="254" w:lineRule="auto"/>
    </w:pPr>
    <w:rPr>
      <w:rFonts w:eastAsia="Myriad Pro" w:cstheme="minorHAnsi"/>
      <w:color w:val="231F20"/>
    </w:rPr>
  </w:style>
  <w:style w:type="paragraph" w:customStyle="1" w:styleId="ny-callout-hdr">
    <w:name w:val="ny-callout-hdr"/>
    <w:qFormat/>
    <w:rsid w:val="00DA7752"/>
    <w:pPr>
      <w:widowControl w:val="0"/>
      <w:spacing w:after="0" w:line="280" w:lineRule="exact"/>
    </w:pPr>
    <w:rPr>
      <w:b/>
      <w:color w:val="93A56C"/>
    </w:rPr>
  </w:style>
  <w:style w:type="paragraph" w:customStyle="1" w:styleId="ny-callout-text">
    <w:name w:val="ny-callout-text"/>
    <w:basedOn w:val="Normal"/>
    <w:qFormat/>
    <w:rsid w:val="00DA7752"/>
    <w:pPr>
      <w:widowControl w:val="0"/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character" w:customStyle="1" w:styleId="ny-chart-sq-green">
    <w:name w:val="ny-chart-sq-green"/>
    <w:uiPriority w:val="1"/>
    <w:qFormat/>
    <w:rsid w:val="00DA7752"/>
  </w:style>
  <w:style w:type="character" w:customStyle="1" w:styleId="ny-chart-sq-red">
    <w:name w:val="ny-chart-sq-red"/>
    <w:basedOn w:val="DefaultParagraphFont"/>
    <w:uiPriority w:val="1"/>
    <w:qFormat/>
    <w:rsid w:val="00DA7752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DA7752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paragraph" w:customStyle="1" w:styleId="ny-concept-chart-label">
    <w:name w:val="ny-concept-chart-label"/>
    <w:qFormat/>
    <w:rsid w:val="00DA7752"/>
    <w:pPr>
      <w:widowControl w:val="0"/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concept-chart-title">
    <w:name w:val="ny-concept-chart-title"/>
    <w:qFormat/>
    <w:rsid w:val="00DA7752"/>
    <w:pPr>
      <w:widowControl w:val="0"/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1">
    <w:name w:val="ny-h1"/>
    <w:qFormat/>
    <w:rsid w:val="00DA7752"/>
    <w:pPr>
      <w:widowControl w:val="0"/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paragraph" w:customStyle="1" w:styleId="ny-h1-sub">
    <w:name w:val="ny-h1-sub"/>
    <w:qFormat/>
    <w:rsid w:val="00DA7752"/>
    <w:pPr>
      <w:widowControl w:val="0"/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2">
    <w:name w:val="ny-h2"/>
    <w:basedOn w:val="Normal"/>
    <w:qFormat/>
    <w:rsid w:val="00DA7752"/>
    <w:pPr>
      <w:widowControl w:val="0"/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2-sub">
    <w:name w:val="ny-h2-sub"/>
    <w:basedOn w:val="ny-h2"/>
    <w:autoRedefine/>
    <w:qFormat/>
    <w:rsid w:val="00360C6F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h3-boxed">
    <w:name w:val="ny-h3-boxed"/>
    <w:qFormat/>
    <w:rsid w:val="00DA7752"/>
    <w:pPr>
      <w:widowControl w:val="0"/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paragraph">
    <w:name w:val="ny-paragraph"/>
    <w:basedOn w:val="Normal"/>
    <w:link w:val="ny-paragraphChar"/>
    <w:qFormat/>
    <w:rsid w:val="00DA7752"/>
    <w:pPr>
      <w:widowControl w:val="0"/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character" w:customStyle="1" w:styleId="ny-paragraphChar">
    <w:name w:val="ny-paragraph Char"/>
    <w:basedOn w:val="DefaultParagraphFont"/>
    <w:link w:val="ny-paragraph"/>
    <w:rsid w:val="00DA7752"/>
    <w:rPr>
      <w:rFonts w:ascii="Calibri" w:eastAsia="Myriad Pro" w:hAnsi="Calibri" w:cs="Myriad Pro"/>
      <w:color w:val="231F20"/>
    </w:rPr>
  </w:style>
  <w:style w:type="paragraph" w:customStyle="1" w:styleId="ny-h4">
    <w:name w:val="ny-h4"/>
    <w:basedOn w:val="ny-paragraph"/>
    <w:qFormat/>
    <w:rsid w:val="00DA7752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h5">
    <w:name w:val="ny-h5"/>
    <w:basedOn w:val="ny-paragraph"/>
    <w:qFormat/>
    <w:rsid w:val="00DA7752"/>
    <w:pPr>
      <w:spacing w:before="240"/>
    </w:pPr>
    <w:rPr>
      <w:b/>
      <w:spacing w:val="-2"/>
    </w:rPr>
  </w:style>
  <w:style w:type="paragraph" w:customStyle="1" w:styleId="ny-list-bullets">
    <w:name w:val="ny-list-bullets"/>
    <w:basedOn w:val="ny-paragraph"/>
    <w:qFormat/>
    <w:rsid w:val="00DA7752"/>
    <w:pPr>
      <w:numPr>
        <w:numId w:val="2"/>
      </w:numPr>
      <w:spacing w:before="60" w:after="60"/>
    </w:pPr>
  </w:style>
  <w:style w:type="paragraph" w:customStyle="1" w:styleId="ny-list-focusstandards">
    <w:name w:val="ny-list-focus standards"/>
    <w:basedOn w:val="Normal"/>
    <w:qFormat/>
    <w:rsid w:val="00DA7752"/>
    <w:pPr>
      <w:widowControl w:val="0"/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customStyle="1" w:styleId="ny-list-focusstandards-sub">
    <w:name w:val="ny-list-focus standards-sub"/>
    <w:basedOn w:val="ny-list-focusstandards"/>
    <w:qFormat/>
    <w:rsid w:val="00DA7752"/>
    <w:pPr>
      <w:ind w:left="1800" w:hanging="400"/>
    </w:pPr>
  </w:style>
  <w:style w:type="paragraph" w:customStyle="1" w:styleId="ny-list-idented">
    <w:name w:val="ny-list-idented"/>
    <w:qFormat/>
    <w:rsid w:val="00DA7752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list-ordered">
    <w:name w:val="ny-list-ordered"/>
    <w:basedOn w:val="ny-paragraph"/>
    <w:qFormat/>
    <w:rsid w:val="00DA7752"/>
    <w:pPr>
      <w:tabs>
        <w:tab w:val="num" w:pos="800"/>
      </w:tabs>
      <w:spacing w:before="60" w:after="60"/>
      <w:ind w:left="800" w:hanging="400"/>
    </w:pPr>
  </w:style>
  <w:style w:type="paragraph" w:customStyle="1" w:styleId="ny-materials">
    <w:name w:val="ny-materials"/>
    <w:basedOn w:val="ny-paragraph"/>
    <w:link w:val="ny-materialsChar"/>
    <w:qFormat/>
    <w:rsid w:val="00DA7752"/>
    <w:pPr>
      <w:spacing w:after="240"/>
      <w:ind w:left="1080" w:hanging="1080"/>
    </w:pPr>
    <w:rPr>
      <w:rFonts w:cstheme="minorHAnsi"/>
    </w:rPr>
  </w:style>
  <w:style w:type="character" w:customStyle="1" w:styleId="ny-materialsChar">
    <w:name w:val="ny-materials Char"/>
    <w:basedOn w:val="ny-paragraphChar"/>
    <w:link w:val="ny-materials"/>
    <w:rsid w:val="00DA7752"/>
    <w:rPr>
      <w:rFonts w:ascii="Calibri" w:eastAsia="Myriad Pro" w:hAnsi="Calibri" w:cstheme="minorHAnsi"/>
      <w:color w:val="231F20"/>
    </w:rPr>
  </w:style>
  <w:style w:type="paragraph" w:customStyle="1" w:styleId="ny-standard-chart">
    <w:name w:val="ny-standard-chart"/>
    <w:qFormat/>
    <w:rsid w:val="00DA7752"/>
    <w:pPr>
      <w:widowControl w:val="0"/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character" w:customStyle="1" w:styleId="ny-standard-chart-title">
    <w:name w:val="ny-standard-chart-title"/>
    <w:basedOn w:val="DefaultParagraphFont"/>
    <w:uiPriority w:val="1"/>
    <w:qFormat/>
    <w:rsid w:val="00DA7752"/>
    <w:rPr>
      <w:rFonts w:ascii="Calibri" w:hAnsi="Calibri"/>
      <w:b/>
      <w:bCs/>
      <w:spacing w:val="0"/>
    </w:rPr>
  </w:style>
  <w:style w:type="character" w:customStyle="1" w:styleId="ny-standards">
    <w:name w:val="ny-standards"/>
    <w:uiPriority w:val="1"/>
    <w:qFormat/>
    <w:rsid w:val="00DA7752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table-bullet-list-lessons">
    <w:name w:val="ny-table-bullet-list-lessons"/>
    <w:basedOn w:val="Normal"/>
    <w:qFormat/>
    <w:rsid w:val="00DA7752"/>
    <w:pPr>
      <w:widowControl w:val="0"/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paragraph" w:customStyle="1" w:styleId="ny-table-text">
    <w:name w:val="ny-table-text"/>
    <w:qFormat/>
    <w:rsid w:val="00DA7752"/>
    <w:pPr>
      <w:widowControl w:val="0"/>
      <w:spacing w:after="0" w:line="240" w:lineRule="auto"/>
    </w:pPr>
    <w:rPr>
      <w:rFonts w:ascii="Calibri" w:eastAsia="Myriad Pro" w:hAnsi="Calibri" w:cs="Myriad Pro"/>
      <w:color w:val="231F20"/>
    </w:rPr>
  </w:style>
  <w:style w:type="paragraph" w:customStyle="1" w:styleId="ny-table-text-hdr">
    <w:name w:val="ny-table-text-hdr"/>
    <w:basedOn w:val="Normal"/>
    <w:qFormat/>
    <w:rsid w:val="00DA7752"/>
    <w:pPr>
      <w:widowControl w:val="0"/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styleId="NormalWeb">
    <w:name w:val="Normal (Web)"/>
    <w:basedOn w:val="Normal"/>
    <w:uiPriority w:val="99"/>
    <w:unhideWhenUsed/>
    <w:rsid w:val="00643705"/>
    <w:pPr>
      <w:spacing w:before="100" w:beforeAutospacing="1" w:after="144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902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C6F"/>
  </w:style>
  <w:style w:type="paragraph" w:styleId="Footer">
    <w:name w:val="footer"/>
    <w:basedOn w:val="Normal"/>
    <w:link w:val="FooterChar"/>
    <w:uiPriority w:val="99"/>
    <w:unhideWhenUsed/>
    <w:rsid w:val="00360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C6F"/>
  </w:style>
  <w:style w:type="character" w:styleId="Hyperlink">
    <w:name w:val="Hyperlink"/>
    <w:basedOn w:val="DefaultParagraphFont"/>
    <w:uiPriority w:val="99"/>
    <w:unhideWhenUsed/>
    <w:rsid w:val="006650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1F94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3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6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8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07/relationships/hdphoto" Target="media/hdphoto2.wdp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image" Target="media/image22.png"/><Relationship Id="rId7" Type="http://schemas.openxmlformats.org/officeDocument/2006/relationships/image" Target="media/image25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1.jpeg"/><Relationship Id="rId6" Type="http://schemas.openxmlformats.org/officeDocument/2006/relationships/image" Target="media/image24.jpeg"/><Relationship Id="rId5" Type="http://schemas.openxmlformats.org/officeDocument/2006/relationships/image" Target="media/image23.png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\Documents\CC\!Templates\03%20Basic%20Lesson%20Templat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36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>20</Sort_x0020_ID>
    <Grade xmlns="5bf08f57-60cd-46b3-9d5f-984a1bb5dcf3">2nd</Grade>
    <Comments xmlns="5bf08f57-60cd-46b3-9d5f-984a1bb5dcf3">JK: added APSW
Copyedited. JH
Formatting Complete (TB)</Comments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8C27F-F75D-4C68-A763-3F4A4E976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253A87-EB8C-45CA-AC52-5ACA3268ADBF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91C4EB9F-D8D8-4DB4-97A7-4D32010701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05F6A0-69BD-45E0-928C-A8318D9F7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 Basic Lesson Template.dotx</Template>
  <TotalTime>175</TotalTime>
  <Pages>12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NYSED</Company>
  <LinksUpToDate>false</LinksUpToDate>
  <CharactersWithSpaces>10933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Brasdefer</dc:creator>
  <cp:lastModifiedBy>Administrator</cp:lastModifiedBy>
  <cp:revision>58</cp:revision>
  <cp:lastPrinted>2014-11-19T14:15:00Z</cp:lastPrinted>
  <dcterms:created xsi:type="dcterms:W3CDTF">2014-09-27T10:49:00Z</dcterms:created>
  <dcterms:modified xsi:type="dcterms:W3CDTF">2014-11-19T14:15:00Z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</Properties>
</file>